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1F4DDF" w14:textId="77777777" w:rsidR="007C08D7" w:rsidRPr="0083073F" w:rsidRDefault="007C08D7" w:rsidP="007C08D7">
      <w:pPr>
        <w:spacing w:before="0"/>
        <w:jc w:val="center"/>
        <w:rPr>
          <w:b/>
          <w:spacing w:val="20"/>
        </w:rPr>
      </w:pPr>
      <w:bookmarkStart w:id="0" w:name="_Toc119910771"/>
      <w:r w:rsidRPr="007F14DD">
        <w:rPr>
          <w:spacing w:val="20"/>
          <w:sz w:val="22"/>
          <w:szCs w:val="22"/>
        </w:rPr>
        <w:t>МИНИСТЕРСТВО НАУКИ И ВЫСШЕГО ОБРАЗОВАНИЯ РОССИЙСКОЙ</w:t>
      </w:r>
      <w:r w:rsidRPr="0083073F">
        <w:rPr>
          <w:spacing w:val="20"/>
          <w:sz w:val="22"/>
          <w:szCs w:val="22"/>
        </w:rPr>
        <w:t xml:space="preserve"> ФЕДЕРАЦИИ</w:t>
      </w:r>
    </w:p>
    <w:p w14:paraId="42FB3FA6" w14:textId="77777777" w:rsidR="007C08D7" w:rsidRPr="0083073F" w:rsidRDefault="007C08D7" w:rsidP="007C08D7">
      <w:pPr>
        <w:spacing w:before="0"/>
        <w:jc w:val="center"/>
        <w:rPr>
          <w:caps/>
          <w:spacing w:val="20"/>
          <w:sz w:val="15"/>
          <w:szCs w:val="15"/>
        </w:rPr>
      </w:pPr>
      <w:r w:rsidRPr="0083073F">
        <w:rPr>
          <w:caps/>
          <w:spacing w:val="20"/>
          <w:sz w:val="15"/>
          <w:szCs w:val="15"/>
        </w:rPr>
        <w:t>федеральное государственное АВТОНОМНОЕ образовательное учреждение высшего образования</w:t>
      </w:r>
    </w:p>
    <w:p w14:paraId="3BC5A2C4" w14:textId="77777777" w:rsidR="007C08D7" w:rsidRPr="009C0151" w:rsidRDefault="007C08D7" w:rsidP="007C08D7">
      <w:pPr>
        <w:spacing w:before="0"/>
        <w:jc w:val="center"/>
        <w:rPr>
          <w:spacing w:val="50"/>
        </w:rPr>
      </w:pPr>
      <w:r w:rsidRPr="00272A37">
        <w:rPr>
          <w:spacing w:val="50"/>
        </w:rPr>
        <w:t>«Национальный исследовательский ядерный университет «МИФИ»</w:t>
      </w:r>
    </w:p>
    <w:p w14:paraId="2801FC6A" w14:textId="77777777" w:rsidR="007C08D7" w:rsidRPr="007D5642" w:rsidRDefault="007C08D7" w:rsidP="007C08D7">
      <w:pPr>
        <w:spacing w:before="0"/>
        <w:jc w:val="center"/>
        <w:rPr>
          <w:rFonts w:ascii="Book Antiqua" w:hAnsi="Book Antiqua"/>
          <w:b/>
          <w:sz w:val="28"/>
          <w:szCs w:val="28"/>
        </w:rPr>
      </w:pPr>
      <w:r w:rsidRPr="007D5642">
        <w:rPr>
          <w:rFonts w:ascii="Book Antiqua" w:hAnsi="Book Antiqua"/>
          <w:b/>
          <w:sz w:val="28"/>
          <w:szCs w:val="28"/>
        </w:rPr>
        <w:t>Обнинский институт атомной энергетики</w:t>
      </w:r>
      <w:r w:rsidRPr="007D5642">
        <w:rPr>
          <w:rFonts w:ascii="Book Antiqua" w:hAnsi="Book Antiqua"/>
          <w:b/>
          <w:sz w:val="22"/>
          <w:szCs w:val="22"/>
        </w:rPr>
        <w:t xml:space="preserve"> </w:t>
      </w:r>
      <w:r w:rsidRPr="007D5642">
        <w:rPr>
          <w:rFonts w:ascii="Book Antiqua" w:hAnsi="Book Antiqua"/>
          <w:b/>
          <w:sz w:val="28"/>
          <w:szCs w:val="28"/>
        </w:rPr>
        <w:t xml:space="preserve">– </w:t>
      </w:r>
    </w:p>
    <w:p w14:paraId="6F3D45B9" w14:textId="77777777" w:rsidR="007C08D7" w:rsidRPr="007D5642" w:rsidRDefault="007C08D7" w:rsidP="007C08D7">
      <w:pPr>
        <w:spacing w:before="0"/>
        <w:jc w:val="center"/>
        <w:rPr>
          <w:rFonts w:ascii="Book Antiqua" w:hAnsi="Book Antiqua"/>
          <w:sz w:val="18"/>
          <w:szCs w:val="18"/>
        </w:rPr>
      </w:pPr>
      <w:r w:rsidRPr="007D5642">
        <w:rPr>
          <w:rFonts w:ascii="Book Antiqua" w:hAnsi="Book Antiqua"/>
          <w:sz w:val="18"/>
          <w:szCs w:val="18"/>
        </w:rPr>
        <w:t>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</w:r>
    </w:p>
    <w:p w14:paraId="1CA8B488" w14:textId="77777777" w:rsidR="007C08D7" w:rsidRPr="00A85252" w:rsidRDefault="007C08D7" w:rsidP="007C08D7">
      <w:pPr>
        <w:spacing w:before="0"/>
        <w:jc w:val="center"/>
        <w:rPr>
          <w:caps/>
          <w:spacing w:val="16"/>
          <w:sz w:val="16"/>
          <w:szCs w:val="16"/>
        </w:rPr>
      </w:pPr>
      <w:r w:rsidRPr="007D5642">
        <w:rPr>
          <w:rFonts w:ascii="Book Antiqua" w:hAnsi="Book Antiqua"/>
          <w:b/>
          <w:sz w:val="26"/>
          <w:szCs w:val="26"/>
        </w:rPr>
        <w:t>(ИАТЭ НИЯУ МИФИ)</w:t>
      </w:r>
    </w:p>
    <w:p w14:paraId="0F2295A8" w14:textId="77777777" w:rsidR="007C08D7" w:rsidRDefault="007C08D7" w:rsidP="007C08D7">
      <w:pPr>
        <w:spacing w:before="0"/>
        <w:ind w:right="-5"/>
        <w:jc w:val="center"/>
        <w:rPr>
          <w:b/>
          <w:sz w:val="28"/>
          <w:szCs w:val="20"/>
        </w:rPr>
      </w:pPr>
    </w:p>
    <w:p w14:paraId="40CA700B" w14:textId="77777777" w:rsidR="007E5BE7" w:rsidRDefault="007E5BE7" w:rsidP="007C08D7">
      <w:pPr>
        <w:spacing w:before="0" w:line="360" w:lineRule="auto"/>
        <w:ind w:right="57"/>
        <w:jc w:val="center"/>
        <w:rPr>
          <w:b/>
          <w:color w:val="000000" w:themeColor="text1"/>
          <w:sz w:val="28"/>
          <w:szCs w:val="28"/>
          <w:lang w:eastAsia="en-US"/>
        </w:rPr>
      </w:pPr>
      <w:r>
        <w:rPr>
          <w:b/>
          <w:color w:val="000000" w:themeColor="text1"/>
          <w:sz w:val="28"/>
          <w:szCs w:val="28"/>
          <w:lang w:eastAsia="en-US"/>
        </w:rPr>
        <w:t>ИНСТИТУТ ОБЩЕЙ ПРОФЕССИОНАЛЬНОЙ ПОДГОТОВКИ</w:t>
      </w:r>
    </w:p>
    <w:p w14:paraId="31392A5E" w14:textId="77777777" w:rsidR="007E5BE7" w:rsidRDefault="007E5BE7" w:rsidP="007C08D7">
      <w:pPr>
        <w:spacing w:before="0" w:line="360" w:lineRule="auto"/>
        <w:ind w:right="57"/>
        <w:jc w:val="center"/>
        <w:rPr>
          <w:b/>
          <w:color w:val="000000" w:themeColor="text1"/>
          <w:sz w:val="28"/>
          <w:szCs w:val="28"/>
          <w:lang w:eastAsia="en-US"/>
        </w:rPr>
      </w:pPr>
      <w:r>
        <w:rPr>
          <w:b/>
          <w:color w:val="000000" w:themeColor="text1"/>
          <w:sz w:val="28"/>
          <w:szCs w:val="28"/>
          <w:lang w:eastAsia="en-US"/>
        </w:rPr>
        <w:t>Кафедра физического воспитания</w:t>
      </w:r>
    </w:p>
    <w:p w14:paraId="791B1FDA" w14:textId="77777777" w:rsidR="007E5BE7" w:rsidRDefault="007E5BE7" w:rsidP="007C08D7">
      <w:pPr>
        <w:spacing w:before="0" w:line="360" w:lineRule="auto"/>
        <w:ind w:right="57"/>
        <w:jc w:val="center"/>
        <w:rPr>
          <w:b/>
          <w:color w:val="000000" w:themeColor="text1"/>
          <w:sz w:val="28"/>
          <w:szCs w:val="28"/>
          <w:lang w:eastAsia="en-US"/>
        </w:rPr>
      </w:pPr>
    </w:p>
    <w:tbl>
      <w:tblPr>
        <w:tblStyle w:val="15"/>
        <w:tblpPr w:leftFromText="180" w:rightFromText="180" w:vertAnchor="text" w:horzAnchor="page" w:tblpX="7070" w:tblpY="249"/>
        <w:tblW w:w="73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7C08D7" w:rsidRPr="00287479" w14:paraId="35E60C84" w14:textId="77777777" w:rsidTr="000216F1">
        <w:tc>
          <w:tcPr>
            <w:tcW w:w="7371" w:type="dxa"/>
          </w:tcPr>
          <w:p w14:paraId="6C7A0624" w14:textId="77777777" w:rsidR="007B3E95" w:rsidRPr="00E24CA1" w:rsidRDefault="007B3E95" w:rsidP="007B3E95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 w:rsidRPr="00E24CA1">
              <w:rPr>
                <w:rFonts w:ascii="Times New Roman" w:hAnsi="Times New Roman" w:cs="Times New Roman"/>
                <w:sz w:val="28"/>
                <w:szCs w:val="28"/>
              </w:rPr>
              <w:t>Одобрено на заседании</w:t>
            </w:r>
          </w:p>
          <w:p w14:paraId="204A8053" w14:textId="77777777" w:rsidR="007B3E95" w:rsidRPr="00E24CA1" w:rsidRDefault="007B3E95" w:rsidP="007B3E95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 w:rsidRPr="00E24CA1">
              <w:rPr>
                <w:rFonts w:ascii="Times New Roman" w:hAnsi="Times New Roman" w:cs="Times New Roman"/>
                <w:sz w:val="28"/>
                <w:szCs w:val="28"/>
              </w:rPr>
              <w:t>Ученого совета ИАТЭ НИЯУ МИФИ</w:t>
            </w:r>
          </w:p>
          <w:p w14:paraId="175F1645" w14:textId="6529C3B2" w:rsidR="007C08D7" w:rsidRPr="00287479" w:rsidRDefault="007B3E95" w:rsidP="007B3E95">
            <w:pPr>
              <w:spacing w:before="0"/>
              <w:ind w:left="4428" w:hanging="4428"/>
              <w:rPr>
                <w:sz w:val="28"/>
                <w:szCs w:val="28"/>
              </w:rPr>
            </w:pPr>
            <w:r w:rsidRPr="00E24CA1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Протокол от 25.08.2025 № 25.8</w:t>
            </w:r>
          </w:p>
        </w:tc>
      </w:tr>
    </w:tbl>
    <w:p w14:paraId="20A1E7E2" w14:textId="77777777" w:rsidR="007E5BE7" w:rsidRPr="00287479" w:rsidRDefault="007E5BE7" w:rsidP="007C08D7">
      <w:pPr>
        <w:spacing w:before="0" w:line="360" w:lineRule="auto"/>
        <w:ind w:right="57"/>
        <w:jc w:val="center"/>
        <w:rPr>
          <w:b/>
        </w:rPr>
      </w:pPr>
    </w:p>
    <w:p w14:paraId="2F78A85B" w14:textId="77777777" w:rsidR="007E5BE7" w:rsidRPr="00287479" w:rsidRDefault="007E5BE7" w:rsidP="007C08D7">
      <w:pPr>
        <w:spacing w:before="0" w:line="360" w:lineRule="auto"/>
        <w:ind w:right="57"/>
        <w:jc w:val="center"/>
        <w:rPr>
          <w:b/>
        </w:rPr>
      </w:pPr>
    </w:p>
    <w:p w14:paraId="42DF832D" w14:textId="77777777" w:rsidR="007E5BE7" w:rsidRPr="00287479" w:rsidRDefault="007E5BE7" w:rsidP="007C08D7">
      <w:pPr>
        <w:spacing w:before="0" w:line="360" w:lineRule="auto"/>
        <w:ind w:right="57"/>
        <w:jc w:val="center"/>
      </w:pPr>
    </w:p>
    <w:p w14:paraId="13B82034" w14:textId="77777777" w:rsidR="007E5BE7" w:rsidRPr="00287479" w:rsidRDefault="007E5BE7" w:rsidP="007C08D7">
      <w:pPr>
        <w:spacing w:before="0" w:line="360" w:lineRule="auto"/>
        <w:ind w:right="57"/>
        <w:jc w:val="center"/>
      </w:pPr>
    </w:p>
    <w:p w14:paraId="02F9EA92" w14:textId="28D6D16C" w:rsidR="007C08D7" w:rsidRPr="00DB5693" w:rsidRDefault="007C08D7" w:rsidP="007C08D7">
      <w:pPr>
        <w:widowControl w:val="0"/>
        <w:autoSpaceDE w:val="0"/>
        <w:autoSpaceDN w:val="0"/>
        <w:adjustRightInd w:val="0"/>
        <w:spacing w:before="0"/>
        <w:jc w:val="center"/>
        <w:rPr>
          <w:b/>
          <w:sz w:val="32"/>
          <w:szCs w:val="32"/>
        </w:rPr>
      </w:pPr>
      <w:r w:rsidRPr="00DB5693">
        <w:rPr>
          <w:b/>
          <w:sz w:val="32"/>
          <w:szCs w:val="32"/>
        </w:rPr>
        <w:t>ФОНД</w:t>
      </w:r>
      <w:r w:rsidR="007F14DD">
        <w:rPr>
          <w:b/>
          <w:sz w:val="32"/>
          <w:szCs w:val="32"/>
        </w:rPr>
        <w:t xml:space="preserve"> </w:t>
      </w:r>
      <w:r w:rsidRPr="00DB5693">
        <w:rPr>
          <w:b/>
          <w:sz w:val="32"/>
          <w:szCs w:val="32"/>
        </w:rPr>
        <w:t>ОЦЕНОЧНЫХ СРЕДСТВ</w:t>
      </w:r>
      <w:r w:rsidR="00C2009A">
        <w:rPr>
          <w:b/>
          <w:sz w:val="32"/>
          <w:szCs w:val="32"/>
        </w:rPr>
        <w:t xml:space="preserve"> К ТИПОВОЙ РАБОЧЕЙ ПРОГРАММЕ</w:t>
      </w:r>
    </w:p>
    <w:p w14:paraId="48A89876" w14:textId="77777777" w:rsidR="007C08D7" w:rsidRPr="00997936" w:rsidRDefault="007C08D7" w:rsidP="007C08D7">
      <w:pPr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дисциплине</w:t>
      </w:r>
    </w:p>
    <w:p w14:paraId="06EDD445" w14:textId="77777777" w:rsidR="007C08D7" w:rsidRPr="00BD14EB" w:rsidRDefault="007C08D7" w:rsidP="007C08D7">
      <w:pPr>
        <w:spacing w:before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15"/>
      </w:tblGrid>
      <w:tr w:rsidR="007C08D7" w:rsidRPr="0052194D" w14:paraId="0F0DE9C0" w14:textId="77777777" w:rsidTr="00884CBC">
        <w:tc>
          <w:tcPr>
            <w:tcW w:w="10115" w:type="dxa"/>
            <w:tcBorders>
              <w:bottom w:val="single" w:sz="4" w:space="0" w:color="auto"/>
            </w:tcBorders>
          </w:tcPr>
          <w:p w14:paraId="6CF506AC" w14:textId="4211F330" w:rsidR="00A02046" w:rsidRPr="007C08D7" w:rsidRDefault="000216F1" w:rsidP="00287479">
            <w:pPr>
              <w:spacing w:before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Элективные курсы по физической культуре</w:t>
            </w:r>
          </w:p>
        </w:tc>
      </w:tr>
      <w:tr w:rsidR="007C08D7" w14:paraId="109A16E6" w14:textId="77777777" w:rsidTr="00884CBC">
        <w:tc>
          <w:tcPr>
            <w:tcW w:w="10115" w:type="dxa"/>
            <w:tcBorders>
              <w:top w:val="single" w:sz="4" w:space="0" w:color="auto"/>
            </w:tcBorders>
          </w:tcPr>
          <w:p w14:paraId="23CD2891" w14:textId="77777777" w:rsidR="007C08D7" w:rsidRPr="000E1643" w:rsidRDefault="007C08D7" w:rsidP="00287479">
            <w:pPr>
              <w:spacing w:before="0"/>
              <w:jc w:val="center"/>
              <w:rPr>
                <w:i/>
                <w:sz w:val="20"/>
                <w:szCs w:val="20"/>
              </w:rPr>
            </w:pPr>
            <w:r w:rsidRPr="000E1643">
              <w:rPr>
                <w:i/>
                <w:sz w:val="20"/>
                <w:szCs w:val="20"/>
              </w:rPr>
              <w:t>название дисциплины</w:t>
            </w:r>
          </w:p>
        </w:tc>
      </w:tr>
      <w:tr w:rsidR="007C08D7" w14:paraId="31BD5EB7" w14:textId="77777777" w:rsidTr="00884CBC">
        <w:tc>
          <w:tcPr>
            <w:tcW w:w="10115" w:type="dxa"/>
          </w:tcPr>
          <w:p w14:paraId="026D2F54" w14:textId="77777777" w:rsidR="007C08D7" w:rsidRDefault="007C08D7" w:rsidP="00287479">
            <w:pPr>
              <w:spacing w:before="0"/>
            </w:pPr>
          </w:p>
        </w:tc>
      </w:tr>
      <w:tr w:rsidR="00884CBC" w:rsidRPr="00BD14EB" w14:paraId="70FFB0CA" w14:textId="77777777" w:rsidTr="00884CBC">
        <w:tc>
          <w:tcPr>
            <w:tcW w:w="10115" w:type="dxa"/>
          </w:tcPr>
          <w:p w14:paraId="3CC33CD1" w14:textId="77777777" w:rsidR="00F00FD6" w:rsidRDefault="001D2C5E" w:rsidP="000216F1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для направления подготовки </w:t>
            </w:r>
          </w:p>
          <w:p w14:paraId="48E76AF9" w14:textId="72442EC5" w:rsidR="000216F1" w:rsidRPr="000216F1" w:rsidRDefault="000216F1" w:rsidP="000216F1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C08D7" w:rsidRPr="00BD14EB" w14:paraId="7921DAAA" w14:textId="77777777" w:rsidTr="00884CBC">
        <w:tc>
          <w:tcPr>
            <w:tcW w:w="10115" w:type="dxa"/>
            <w:tcBorders>
              <w:bottom w:val="single" w:sz="4" w:space="0" w:color="auto"/>
            </w:tcBorders>
          </w:tcPr>
          <w:p w14:paraId="225384FE" w14:textId="3869BC2D" w:rsidR="007C08D7" w:rsidRPr="000216F1" w:rsidRDefault="007B3E95" w:rsidP="000216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ОИКС, ОЯФИТ, ОБТ, ЛаПлаз, ОСЭН</w:t>
            </w:r>
          </w:p>
        </w:tc>
      </w:tr>
      <w:tr w:rsidR="007C08D7" w:rsidRPr="0052194D" w14:paraId="6A6353AC" w14:textId="77777777" w:rsidTr="00884CBC">
        <w:tc>
          <w:tcPr>
            <w:tcW w:w="10115" w:type="dxa"/>
            <w:tcBorders>
              <w:top w:val="single" w:sz="4" w:space="0" w:color="auto"/>
            </w:tcBorders>
          </w:tcPr>
          <w:p w14:paraId="22CE9628" w14:textId="294DEB0F" w:rsidR="007C08D7" w:rsidRPr="00A02046" w:rsidRDefault="007C08D7" w:rsidP="00884CBC">
            <w:pPr>
              <w:spacing w:before="0"/>
              <w:jc w:val="center"/>
              <w:rPr>
                <w:i/>
                <w:color w:val="FF0000"/>
                <w:sz w:val="20"/>
                <w:szCs w:val="20"/>
              </w:rPr>
            </w:pPr>
            <w:r w:rsidRPr="001D2C5E">
              <w:rPr>
                <w:i/>
                <w:sz w:val="20"/>
                <w:szCs w:val="20"/>
              </w:rPr>
              <w:t xml:space="preserve">код и название </w:t>
            </w:r>
            <w:r w:rsidR="00884CBC" w:rsidRPr="001D2C5E">
              <w:rPr>
                <w:i/>
                <w:sz w:val="20"/>
                <w:szCs w:val="20"/>
              </w:rPr>
              <w:t xml:space="preserve"> </w:t>
            </w:r>
            <w:r w:rsidRPr="001D2C5E">
              <w:rPr>
                <w:i/>
                <w:sz w:val="20"/>
                <w:szCs w:val="20"/>
              </w:rPr>
              <w:t>специальности</w:t>
            </w:r>
          </w:p>
        </w:tc>
      </w:tr>
      <w:tr w:rsidR="007C08D7" w:rsidRPr="0052194D" w14:paraId="7E919C65" w14:textId="77777777" w:rsidTr="00884CBC">
        <w:tc>
          <w:tcPr>
            <w:tcW w:w="10115" w:type="dxa"/>
          </w:tcPr>
          <w:p w14:paraId="7F8DD0D6" w14:textId="77777777" w:rsidR="007C08D7" w:rsidRPr="00A02046" w:rsidRDefault="007C08D7" w:rsidP="00287479">
            <w:pPr>
              <w:spacing w:before="0"/>
              <w:jc w:val="center"/>
              <w:rPr>
                <w:i/>
                <w:color w:val="FF0000"/>
              </w:rPr>
            </w:pPr>
          </w:p>
        </w:tc>
      </w:tr>
      <w:tr w:rsidR="007C08D7" w:rsidRPr="0052194D" w14:paraId="67F2A1EB" w14:textId="77777777" w:rsidTr="00884CBC">
        <w:tc>
          <w:tcPr>
            <w:tcW w:w="10115" w:type="dxa"/>
          </w:tcPr>
          <w:p w14:paraId="3329DC3B" w14:textId="77777777" w:rsidR="007C08D7" w:rsidRPr="00A02046" w:rsidRDefault="007C08D7" w:rsidP="00287479">
            <w:pPr>
              <w:spacing w:before="0"/>
              <w:jc w:val="center"/>
              <w:rPr>
                <w:i/>
                <w:color w:val="FF0000"/>
                <w:sz w:val="28"/>
                <w:szCs w:val="28"/>
              </w:rPr>
            </w:pPr>
          </w:p>
        </w:tc>
      </w:tr>
      <w:tr w:rsidR="001D2C5E" w:rsidRPr="0052194D" w14:paraId="1DF66A8B" w14:textId="77777777" w:rsidTr="00884CBC">
        <w:tc>
          <w:tcPr>
            <w:tcW w:w="10115" w:type="dxa"/>
          </w:tcPr>
          <w:p w14:paraId="14C728CD" w14:textId="77777777" w:rsidR="001D2C5E" w:rsidRPr="00AF5D48" w:rsidRDefault="001D2C5E" w:rsidP="001D2C5E">
            <w:pPr>
              <w:jc w:val="center"/>
              <w:rPr>
                <w:sz w:val="28"/>
                <w:szCs w:val="28"/>
              </w:rPr>
            </w:pPr>
            <w:r w:rsidRPr="00AF5D48">
              <w:rPr>
                <w:sz w:val="28"/>
                <w:szCs w:val="28"/>
              </w:rPr>
              <w:t>образовательная программа</w:t>
            </w:r>
          </w:p>
          <w:p w14:paraId="7BB65C0D" w14:textId="77777777" w:rsidR="001D2C5E" w:rsidRPr="00A02046" w:rsidRDefault="001D2C5E" w:rsidP="00287479">
            <w:pPr>
              <w:spacing w:before="0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1D2C5E" w:rsidRPr="0052194D" w14:paraId="78D4EABF" w14:textId="77777777" w:rsidTr="00884CBC">
        <w:tc>
          <w:tcPr>
            <w:tcW w:w="10115" w:type="dxa"/>
            <w:tcBorders>
              <w:bottom w:val="single" w:sz="4" w:space="0" w:color="auto"/>
            </w:tcBorders>
          </w:tcPr>
          <w:p w14:paraId="116207E1" w14:textId="752805AE" w:rsidR="001D2C5E" w:rsidRPr="00A02046" w:rsidRDefault="001D2C5E" w:rsidP="00287479">
            <w:pPr>
              <w:spacing w:before="0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7C08D7" w:rsidRPr="0052194D" w14:paraId="4CC42FDC" w14:textId="77777777" w:rsidTr="00884CBC">
        <w:tc>
          <w:tcPr>
            <w:tcW w:w="10115" w:type="dxa"/>
            <w:tcBorders>
              <w:top w:val="single" w:sz="4" w:space="0" w:color="auto"/>
            </w:tcBorders>
          </w:tcPr>
          <w:p w14:paraId="1B3EA171" w14:textId="77777777" w:rsidR="007C08D7" w:rsidRPr="0052194D" w:rsidRDefault="007C08D7" w:rsidP="00287479">
            <w:pPr>
              <w:spacing w:before="0"/>
              <w:jc w:val="center"/>
              <w:rPr>
                <w:i/>
              </w:rPr>
            </w:pPr>
          </w:p>
        </w:tc>
      </w:tr>
      <w:tr w:rsidR="007C08D7" w:rsidRPr="0052194D" w14:paraId="77C72508" w14:textId="77777777" w:rsidTr="00884CBC">
        <w:tc>
          <w:tcPr>
            <w:tcW w:w="10115" w:type="dxa"/>
          </w:tcPr>
          <w:p w14:paraId="1D6CF386" w14:textId="77777777" w:rsidR="007C08D7" w:rsidRPr="0052194D" w:rsidRDefault="007C08D7" w:rsidP="00287479">
            <w:pPr>
              <w:spacing w:before="0"/>
              <w:jc w:val="center"/>
              <w:rPr>
                <w:i/>
                <w:sz w:val="28"/>
                <w:szCs w:val="28"/>
              </w:rPr>
            </w:pPr>
          </w:p>
        </w:tc>
      </w:tr>
      <w:tr w:rsidR="007C08D7" w:rsidRPr="0052194D" w14:paraId="3678C381" w14:textId="77777777" w:rsidTr="00884CBC">
        <w:tc>
          <w:tcPr>
            <w:tcW w:w="10115" w:type="dxa"/>
          </w:tcPr>
          <w:p w14:paraId="22886EDF" w14:textId="77777777" w:rsidR="007C08D7" w:rsidRDefault="007C08D7" w:rsidP="00884CBC">
            <w:pPr>
              <w:jc w:val="center"/>
              <w:rPr>
                <w:sz w:val="28"/>
                <w:szCs w:val="28"/>
              </w:rPr>
            </w:pPr>
            <w:r w:rsidRPr="0052194D">
              <w:rPr>
                <w:sz w:val="28"/>
                <w:szCs w:val="28"/>
              </w:rPr>
              <w:t xml:space="preserve">Форма обучения: </w:t>
            </w:r>
            <w:r w:rsidRPr="00884CBC">
              <w:rPr>
                <w:sz w:val="28"/>
                <w:szCs w:val="28"/>
              </w:rPr>
              <w:t>очная</w:t>
            </w:r>
          </w:p>
          <w:p w14:paraId="6712147C" w14:textId="08BE0A5C" w:rsidR="001D2C5E" w:rsidRDefault="001D2C5E" w:rsidP="00884CBC">
            <w:pPr>
              <w:jc w:val="center"/>
              <w:rPr>
                <w:sz w:val="28"/>
                <w:szCs w:val="28"/>
              </w:rPr>
            </w:pPr>
          </w:p>
          <w:p w14:paraId="7DA01228" w14:textId="00E590B8" w:rsidR="00F37AE9" w:rsidRDefault="00F37AE9" w:rsidP="00884CBC">
            <w:pPr>
              <w:jc w:val="center"/>
              <w:rPr>
                <w:sz w:val="28"/>
                <w:szCs w:val="28"/>
              </w:rPr>
            </w:pPr>
          </w:p>
          <w:p w14:paraId="01ED883D" w14:textId="109031C7" w:rsidR="00F37AE9" w:rsidRDefault="00F37AE9" w:rsidP="00884CBC">
            <w:pPr>
              <w:jc w:val="center"/>
              <w:rPr>
                <w:sz w:val="28"/>
                <w:szCs w:val="28"/>
              </w:rPr>
            </w:pPr>
          </w:p>
          <w:p w14:paraId="06D26551" w14:textId="77777777" w:rsidR="00F37AE9" w:rsidRDefault="00F37AE9" w:rsidP="00884CBC">
            <w:pPr>
              <w:jc w:val="center"/>
              <w:rPr>
                <w:sz w:val="28"/>
                <w:szCs w:val="28"/>
              </w:rPr>
            </w:pPr>
          </w:p>
          <w:p w14:paraId="086C6BEA" w14:textId="77777777" w:rsidR="001D2C5E" w:rsidRDefault="001D2C5E" w:rsidP="00884CBC">
            <w:pPr>
              <w:jc w:val="center"/>
              <w:rPr>
                <w:sz w:val="28"/>
                <w:szCs w:val="28"/>
              </w:rPr>
            </w:pPr>
          </w:p>
          <w:p w14:paraId="4AA95222" w14:textId="77777777" w:rsidR="000216F1" w:rsidRDefault="000216F1" w:rsidP="00884CBC">
            <w:pPr>
              <w:jc w:val="center"/>
              <w:rPr>
                <w:sz w:val="28"/>
                <w:szCs w:val="28"/>
              </w:rPr>
            </w:pPr>
          </w:p>
          <w:p w14:paraId="2DE49D71" w14:textId="22DB1B0C" w:rsidR="000216F1" w:rsidRPr="0052194D" w:rsidRDefault="000216F1" w:rsidP="00884CBC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5F341E2" w14:textId="1EF9D47F" w:rsidR="007C08D7" w:rsidRPr="00A85252" w:rsidRDefault="007C08D7" w:rsidP="00F37AE9">
      <w:pPr>
        <w:jc w:val="center"/>
        <w:rPr>
          <w:sz w:val="28"/>
          <w:szCs w:val="28"/>
        </w:rPr>
      </w:pPr>
      <w:r w:rsidRPr="0052194D">
        <w:rPr>
          <w:b/>
          <w:sz w:val="28"/>
          <w:szCs w:val="28"/>
        </w:rPr>
        <w:t xml:space="preserve">г. Обнинск </w:t>
      </w:r>
      <w:r w:rsidR="00D021E0">
        <w:rPr>
          <w:b/>
          <w:sz w:val="28"/>
          <w:szCs w:val="28"/>
        </w:rPr>
        <w:t>202</w:t>
      </w:r>
      <w:r w:rsidR="007B3E95">
        <w:rPr>
          <w:b/>
          <w:sz w:val="28"/>
          <w:szCs w:val="28"/>
        </w:rPr>
        <w:t>5</w:t>
      </w:r>
      <w:r w:rsidRPr="0052194D">
        <w:rPr>
          <w:b/>
          <w:sz w:val="28"/>
          <w:szCs w:val="28"/>
        </w:rPr>
        <w:t xml:space="preserve"> г.</w:t>
      </w:r>
    </w:p>
    <w:p w14:paraId="5A3717DF" w14:textId="5960867B" w:rsidR="007E5BE7" w:rsidRPr="00A85252" w:rsidRDefault="007E5BE7" w:rsidP="007C08D7">
      <w:pPr>
        <w:pStyle w:val="afc"/>
        <w:spacing w:line="240" w:lineRule="auto"/>
        <w:ind w:firstLine="0"/>
        <w:jc w:val="center"/>
        <w:rPr>
          <w:sz w:val="28"/>
          <w:szCs w:val="28"/>
        </w:rPr>
      </w:pPr>
    </w:p>
    <w:p w14:paraId="203C4686" w14:textId="77777777" w:rsidR="007E5BE7" w:rsidRPr="00485D1E" w:rsidRDefault="007E5BE7" w:rsidP="007E5BE7">
      <w:pPr>
        <w:spacing w:before="0"/>
        <w:jc w:val="both"/>
        <w:rPr>
          <w:b/>
        </w:rPr>
      </w:pPr>
      <w:r w:rsidRPr="00485D1E">
        <w:rPr>
          <w:b/>
        </w:rPr>
        <w:t>Область применения</w:t>
      </w:r>
    </w:p>
    <w:p w14:paraId="436A358E" w14:textId="3A682E6A" w:rsidR="007E5BE7" w:rsidRPr="00210E9B" w:rsidRDefault="007E5BE7" w:rsidP="007E5BE7">
      <w:pPr>
        <w:spacing w:before="0"/>
        <w:ind w:firstLine="709"/>
        <w:jc w:val="both"/>
      </w:pPr>
      <w:r w:rsidRPr="00210E9B">
        <w:t>Фонд оценочных средств (ФОС)</w:t>
      </w:r>
      <w:r w:rsidRPr="00210E9B">
        <w:rPr>
          <w:i/>
        </w:rPr>
        <w:t xml:space="preserve"> – </w:t>
      </w:r>
      <w:r w:rsidRPr="00210E9B">
        <w:t xml:space="preserve">является </w:t>
      </w:r>
      <w:r>
        <w:t>обязательным приложением</w:t>
      </w:r>
      <w:r w:rsidRPr="00210E9B">
        <w:t xml:space="preserve"> </w:t>
      </w:r>
      <w:r>
        <w:t>к рабочей программе</w:t>
      </w:r>
      <w:r w:rsidRPr="00210E9B">
        <w:t xml:space="preserve"> дисциплины «</w:t>
      </w:r>
      <w:r>
        <w:t>Элективны</w:t>
      </w:r>
      <w:r w:rsidR="00287479">
        <w:t>е</w:t>
      </w:r>
      <w:r>
        <w:t xml:space="preserve"> курс</w:t>
      </w:r>
      <w:r w:rsidR="00287479">
        <w:t>ы</w:t>
      </w:r>
      <w:r>
        <w:t xml:space="preserve"> по физической культуре</w:t>
      </w:r>
      <w:r w:rsidRPr="00210E9B">
        <w:t xml:space="preserve">» и </w:t>
      </w:r>
      <w:r w:rsidRPr="000A684E">
        <w:t>обеспечивает проверку освоения планируемых результатов обучения (компетенций и их индикаторов) посредством мероприятий текущей и промежуточной аттестации по дисциплине.</w:t>
      </w:r>
    </w:p>
    <w:p w14:paraId="5C956F3C" w14:textId="77777777" w:rsidR="007E5BE7" w:rsidRPr="00210E9B" w:rsidRDefault="007E5BE7" w:rsidP="007E5BE7">
      <w:pPr>
        <w:spacing w:before="0"/>
        <w:jc w:val="both"/>
      </w:pPr>
    </w:p>
    <w:p w14:paraId="6BD94B27" w14:textId="77777777" w:rsidR="007E5BE7" w:rsidRPr="00210E9B" w:rsidRDefault="007E5BE7" w:rsidP="007E5BE7">
      <w:pPr>
        <w:spacing w:before="0"/>
        <w:jc w:val="both"/>
        <w:rPr>
          <w:b/>
        </w:rPr>
      </w:pPr>
      <w:r w:rsidRPr="00210E9B">
        <w:rPr>
          <w:b/>
        </w:rPr>
        <w:t>Цели и задачи фонда оценочных средств</w:t>
      </w:r>
    </w:p>
    <w:p w14:paraId="0A2508C3" w14:textId="77777777" w:rsidR="007E5BE7" w:rsidRPr="00210E9B" w:rsidRDefault="007E5BE7" w:rsidP="007E5BE7">
      <w:pPr>
        <w:spacing w:before="0"/>
        <w:ind w:firstLine="709"/>
        <w:jc w:val="both"/>
      </w:pPr>
      <w:r w:rsidRPr="00210E9B">
        <w:t xml:space="preserve">Целью Фонда оценочных средств является установление соответствия уровня подготовки обучающихся требованиям </w:t>
      </w:r>
      <w:r w:rsidRPr="007C08D7">
        <w:t>федерального государственного образовательного стандарта.</w:t>
      </w:r>
    </w:p>
    <w:p w14:paraId="49CDE267" w14:textId="017DC518" w:rsidR="007E5BE7" w:rsidRPr="00210E9B" w:rsidRDefault="007E5BE7" w:rsidP="007E5BE7">
      <w:pPr>
        <w:spacing w:before="0"/>
        <w:ind w:firstLine="709"/>
        <w:jc w:val="both"/>
      </w:pPr>
      <w:r w:rsidRPr="00210E9B">
        <w:t>Для достижения поставленной цели Фондом оценочных средств по дисциплине «</w:t>
      </w:r>
      <w:r>
        <w:t>Элективны</w:t>
      </w:r>
      <w:r w:rsidR="00287479">
        <w:t>е</w:t>
      </w:r>
      <w:r>
        <w:t xml:space="preserve"> курс</w:t>
      </w:r>
      <w:r w:rsidR="00287479">
        <w:t>ы</w:t>
      </w:r>
      <w:r>
        <w:t xml:space="preserve"> по физической культуре</w:t>
      </w:r>
      <w:r w:rsidRPr="00210E9B">
        <w:t>»</w:t>
      </w:r>
      <w:r>
        <w:fldChar w:fldCharType="begin"/>
      </w:r>
      <w:r>
        <w:instrText xml:space="preserve"> TITLE   \* MERGEFORMAT </w:instrText>
      </w:r>
      <w:r>
        <w:fldChar w:fldCharType="end"/>
      </w:r>
      <w:r w:rsidRPr="00210E9B">
        <w:t xml:space="preserve"> решаются следующие задачи:</w:t>
      </w:r>
    </w:p>
    <w:p w14:paraId="7A7360C8" w14:textId="66C28020" w:rsidR="007E5BE7" w:rsidRPr="00210E9B" w:rsidRDefault="007E5BE7" w:rsidP="007E5BE7">
      <w:pPr>
        <w:spacing w:before="0"/>
        <w:ind w:firstLine="709"/>
        <w:jc w:val="both"/>
      </w:pPr>
      <w:r w:rsidRPr="00210E9B">
        <w:t>– контроль и управление процессом приобретения обучающимися знаний, умений и навыков</w:t>
      </w:r>
      <w:r w:rsidR="00F37AE9">
        <w:t>,</w:t>
      </w:r>
      <w:r w:rsidRPr="00210E9B">
        <w:t xml:space="preserve"> предусмотренных в рамках </w:t>
      </w:r>
      <w:r>
        <w:t>данной дисциплины</w:t>
      </w:r>
      <w:r w:rsidRPr="00210E9B">
        <w:t>;</w:t>
      </w:r>
    </w:p>
    <w:p w14:paraId="3754D0EB" w14:textId="5D4DF538" w:rsidR="007E5BE7" w:rsidRPr="00210E9B" w:rsidRDefault="007E5BE7" w:rsidP="007E5BE7">
      <w:pPr>
        <w:spacing w:before="0"/>
        <w:ind w:firstLine="709"/>
        <w:jc w:val="both"/>
      </w:pPr>
      <w:r w:rsidRPr="00210E9B">
        <w:t>– контроль и оценка степени освоения компетенций</w:t>
      </w:r>
      <w:r w:rsidR="00F37AE9">
        <w:t>,</w:t>
      </w:r>
      <w:r w:rsidRPr="00210E9B">
        <w:t xml:space="preserve"> предусмотренных в рамках </w:t>
      </w:r>
      <w:r>
        <w:t>данной дисциплины</w:t>
      </w:r>
      <w:r w:rsidRPr="00210E9B">
        <w:t>;</w:t>
      </w:r>
    </w:p>
    <w:p w14:paraId="4BDF8F60" w14:textId="38B289E4" w:rsidR="007E5BE7" w:rsidRPr="00210E9B" w:rsidRDefault="007E5BE7" w:rsidP="007E5BE7">
      <w:pPr>
        <w:spacing w:before="0"/>
        <w:ind w:firstLine="709"/>
        <w:jc w:val="both"/>
      </w:pPr>
      <w:r w:rsidRPr="00210E9B">
        <w:t>– обеспечение со</w:t>
      </w:r>
      <w:r w:rsidR="00F37AE9">
        <w:t>ответствия результатов обучения</w:t>
      </w:r>
      <w:r w:rsidRPr="00210E9B">
        <w:t xml:space="preserve">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</w:t>
      </w:r>
      <w:r w:rsidRPr="00210E9B">
        <w:rPr>
          <w:bCs/>
        </w:rPr>
        <w:t xml:space="preserve"> в рамках </w:t>
      </w:r>
      <w:r>
        <w:t>данной дисциплины</w:t>
      </w:r>
      <w:r w:rsidRPr="00210E9B">
        <w:rPr>
          <w:bCs/>
        </w:rPr>
        <w:t>.</w:t>
      </w:r>
    </w:p>
    <w:p w14:paraId="4FBF3394" w14:textId="77777777" w:rsidR="005213BA" w:rsidRPr="007E5BE7" w:rsidRDefault="005213BA" w:rsidP="007E5BE7">
      <w:pPr>
        <w:spacing w:before="0"/>
        <w:jc w:val="both"/>
        <w:rPr>
          <w:sz w:val="28"/>
          <w:szCs w:val="28"/>
          <w:u w:val="single"/>
        </w:rPr>
      </w:pPr>
    </w:p>
    <w:p w14:paraId="3C41275A" w14:textId="77777777" w:rsidR="007E5BE7" w:rsidRPr="004C464D" w:rsidRDefault="00485D1E" w:rsidP="000216F1">
      <w:pPr>
        <w:pStyle w:val="Style24"/>
        <w:widowControl/>
        <w:spacing w:line="240" w:lineRule="auto"/>
        <w:ind w:firstLine="0"/>
        <w:jc w:val="both"/>
        <w:rPr>
          <w:rStyle w:val="FontStyle140"/>
        </w:rPr>
      </w:pPr>
      <w:r>
        <w:rPr>
          <w:b/>
        </w:rPr>
        <w:br w:type="page"/>
      </w:r>
      <w:r w:rsidR="007E5BE7">
        <w:rPr>
          <w:rStyle w:val="FontStyle140"/>
        </w:rPr>
        <w:lastRenderedPageBreak/>
        <w:t>1</w:t>
      </w:r>
      <w:r w:rsidR="007E5BE7" w:rsidRPr="000A684E">
        <w:rPr>
          <w:rStyle w:val="FontStyle140"/>
        </w:rPr>
        <w:t>. </w:t>
      </w:r>
      <w:r w:rsidR="007E5BE7" w:rsidRPr="004C464D">
        <w:rPr>
          <w:rStyle w:val="FontStyle140"/>
        </w:rPr>
        <w:t xml:space="preserve">ПЕРЕЧЕНЬ ПЛАНИРУЕМЫХ РЕЗУЛЬТАТОВ ОБУЧЕНИЯ ПО ДИСЦИПЛИНЕ, СООТНЕСЕННЫХ С ПЛАНИРУЕМЫМИ РЕЗУЛЬТАТАМИ ОСВОЕНИЯ ОБРАЗОВАТЕЛЬНОЙ ПРОГРАММЫ </w:t>
      </w:r>
    </w:p>
    <w:p w14:paraId="2A8F7A58" w14:textId="77777777" w:rsidR="007E5BE7" w:rsidRDefault="007E5BE7" w:rsidP="007E5BE7">
      <w:pPr>
        <w:pStyle w:val="Style24"/>
        <w:widowControl/>
        <w:spacing w:line="240" w:lineRule="auto"/>
        <w:ind w:firstLine="0"/>
        <w:jc w:val="both"/>
        <w:rPr>
          <w:rStyle w:val="FontStyle142"/>
        </w:rPr>
      </w:pPr>
    </w:p>
    <w:p w14:paraId="53FD6CF4" w14:textId="60A573A4" w:rsidR="00884CBC" w:rsidRPr="00F37AE9" w:rsidRDefault="00F37AE9" w:rsidP="00884CBC">
      <w:pPr>
        <w:pStyle w:val="Style24"/>
        <w:widowControl/>
        <w:spacing w:line="240" w:lineRule="auto"/>
        <w:ind w:firstLine="0"/>
        <w:jc w:val="both"/>
        <w:rPr>
          <w:rStyle w:val="FontStyle142"/>
          <w:b/>
          <w:i/>
          <w:sz w:val="24"/>
        </w:rPr>
      </w:pPr>
      <w:r w:rsidRPr="00F37AE9">
        <w:rPr>
          <w:rStyle w:val="FontStyle142"/>
          <w:b/>
          <w:i/>
          <w:sz w:val="24"/>
        </w:rPr>
        <w:t xml:space="preserve">1.1 </w:t>
      </w:r>
      <w:r w:rsidR="00884CBC" w:rsidRPr="00F37AE9">
        <w:rPr>
          <w:rStyle w:val="FontStyle142"/>
          <w:b/>
          <w:i/>
          <w:sz w:val="24"/>
        </w:rPr>
        <w:t xml:space="preserve">В результате освоения ОП </w:t>
      </w:r>
      <w:r w:rsidR="00C2009A">
        <w:rPr>
          <w:rStyle w:val="FontStyle142"/>
          <w:b/>
          <w:i/>
          <w:sz w:val="24"/>
        </w:rPr>
        <w:t>бакалавриата/специалитета/специалитета</w:t>
      </w:r>
      <w:bookmarkStart w:id="1" w:name="_GoBack"/>
      <w:bookmarkEnd w:id="1"/>
      <w:r w:rsidR="00884CBC" w:rsidRPr="00F37AE9">
        <w:rPr>
          <w:rStyle w:val="FontStyle130"/>
          <w:b/>
          <w:i w:val="0"/>
          <w:sz w:val="24"/>
        </w:rPr>
        <w:t xml:space="preserve"> </w:t>
      </w:r>
      <w:r w:rsidR="00884CBC" w:rsidRPr="00F37AE9">
        <w:rPr>
          <w:rStyle w:val="FontStyle142"/>
          <w:b/>
          <w:i/>
          <w:sz w:val="24"/>
        </w:rPr>
        <w:t>обучающийся должен овладеть следующими результатами обучения по дисциплине: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261"/>
        <w:gridCol w:w="4961"/>
      </w:tblGrid>
      <w:tr w:rsidR="00884CBC" w:rsidRPr="005410C1" w14:paraId="39A5B93A" w14:textId="77777777" w:rsidTr="00884CBC">
        <w:tc>
          <w:tcPr>
            <w:tcW w:w="1809" w:type="dxa"/>
          </w:tcPr>
          <w:p w14:paraId="3C49B53E" w14:textId="77777777" w:rsidR="00884CBC" w:rsidRPr="00884CBC" w:rsidRDefault="00884CBC" w:rsidP="00884CBC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b/>
                <w:i w:val="0"/>
                <w:sz w:val="24"/>
                <w:szCs w:val="24"/>
              </w:rPr>
            </w:pPr>
            <w:bookmarkStart w:id="2" w:name="_Hlk64363575"/>
            <w:r w:rsidRPr="00884CBC">
              <w:rPr>
                <w:rStyle w:val="FontStyle133"/>
                <w:rFonts w:eastAsiaTheme="minorEastAsia"/>
                <w:i w:val="0"/>
                <w:sz w:val="24"/>
                <w:szCs w:val="24"/>
              </w:rPr>
              <w:t>Код компетенций</w:t>
            </w:r>
          </w:p>
        </w:tc>
        <w:tc>
          <w:tcPr>
            <w:tcW w:w="3261" w:type="dxa"/>
          </w:tcPr>
          <w:p w14:paraId="04858EEA" w14:textId="2F649E47" w:rsidR="00884CBC" w:rsidRPr="00884CBC" w:rsidRDefault="00884CBC" w:rsidP="00F37AE9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b/>
                <w:i w:val="0"/>
                <w:sz w:val="24"/>
                <w:szCs w:val="24"/>
              </w:rPr>
            </w:pPr>
            <w:r w:rsidRPr="00884CBC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Наименование компетенции</w:t>
            </w:r>
          </w:p>
        </w:tc>
        <w:tc>
          <w:tcPr>
            <w:tcW w:w="4961" w:type="dxa"/>
          </w:tcPr>
          <w:p w14:paraId="291C318D" w14:textId="5FD42B00" w:rsidR="00884CBC" w:rsidRPr="00884CBC" w:rsidRDefault="00884CBC" w:rsidP="00F37AE9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i w:val="0"/>
                <w:sz w:val="24"/>
                <w:szCs w:val="24"/>
              </w:rPr>
            </w:pPr>
            <w:r w:rsidRPr="00884CBC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Код и наименование индикатора достижения компетенции</w:t>
            </w:r>
          </w:p>
        </w:tc>
      </w:tr>
      <w:tr w:rsidR="00884CBC" w:rsidRPr="005410C1" w14:paraId="3B901E19" w14:textId="77777777" w:rsidTr="00884CBC">
        <w:trPr>
          <w:trHeight w:val="5523"/>
        </w:trPr>
        <w:tc>
          <w:tcPr>
            <w:tcW w:w="1809" w:type="dxa"/>
          </w:tcPr>
          <w:p w14:paraId="472C8B16" w14:textId="180896F4" w:rsidR="00884CBC" w:rsidRPr="00CD2C3D" w:rsidRDefault="00884CBC" w:rsidP="00F37AE9">
            <w:pPr>
              <w:tabs>
                <w:tab w:val="left" w:pos="0"/>
                <w:tab w:val="left" w:pos="589"/>
              </w:tabs>
              <w:spacing w:before="0"/>
              <w:jc w:val="both"/>
              <w:rPr>
                <w:rStyle w:val="FontStyle138"/>
                <w:i w:val="0"/>
                <w:color w:val="808080"/>
                <w:sz w:val="24"/>
                <w:szCs w:val="24"/>
              </w:rPr>
            </w:pPr>
            <w:r w:rsidRPr="00CD2C3D">
              <w:rPr>
                <w:b/>
              </w:rPr>
              <w:t>УК-7</w:t>
            </w:r>
          </w:p>
        </w:tc>
        <w:tc>
          <w:tcPr>
            <w:tcW w:w="3261" w:type="dxa"/>
          </w:tcPr>
          <w:p w14:paraId="4DC480B3" w14:textId="0632DBC4" w:rsidR="00884CBC" w:rsidRPr="00CD2C3D" w:rsidRDefault="00884CBC" w:rsidP="00F37AE9">
            <w:pPr>
              <w:pStyle w:val="Style97"/>
              <w:widowControl/>
              <w:spacing w:line="240" w:lineRule="auto"/>
              <w:jc w:val="both"/>
              <w:rPr>
                <w:rStyle w:val="FontStyle138"/>
                <w:i w:val="0"/>
                <w:color w:val="808080"/>
                <w:sz w:val="24"/>
                <w:szCs w:val="24"/>
              </w:rPr>
            </w:pPr>
            <w:r w:rsidRPr="00CD2C3D"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4961" w:type="dxa"/>
          </w:tcPr>
          <w:p w14:paraId="71D09988" w14:textId="127553C0" w:rsidR="001F6679" w:rsidRPr="001F6679" w:rsidRDefault="00884CBC" w:rsidP="001F6679">
            <w:pPr>
              <w:pStyle w:val="Style97"/>
              <w:widowControl/>
              <w:spacing w:line="240" w:lineRule="auto"/>
              <w:jc w:val="both"/>
            </w:pPr>
            <w:r w:rsidRPr="00CD2C3D">
              <w:t>З</w:t>
            </w:r>
            <w:r w:rsidR="001D2C5E">
              <w:rPr>
                <w:rStyle w:val="FontStyle140"/>
              </w:rPr>
              <w:t>–</w:t>
            </w:r>
            <w:r w:rsidRPr="00CD2C3D">
              <w:t xml:space="preserve">УК-7 </w:t>
            </w:r>
            <w:r w:rsidRPr="001F6679">
              <w:t xml:space="preserve">Знать: </w:t>
            </w:r>
            <w:r w:rsidR="001F6679" w:rsidRPr="001F6679">
              <w:t>виды физических упражнений; роль и значение физической культуры в жизни человека и общества; научно-практические основы физической культуры, профилактики вредных привычек и здорового образа и стиля жизни.</w:t>
            </w:r>
          </w:p>
          <w:p w14:paraId="7DD3F339" w14:textId="51B8591B" w:rsidR="00884CBC" w:rsidRPr="001F6679" w:rsidRDefault="00884CBC" w:rsidP="001F6679">
            <w:pPr>
              <w:spacing w:before="0"/>
              <w:jc w:val="both"/>
            </w:pPr>
            <w:r w:rsidRPr="001F6679">
              <w:t>У</w:t>
            </w:r>
            <w:r w:rsidR="001D2C5E">
              <w:rPr>
                <w:rStyle w:val="FontStyle140"/>
              </w:rPr>
              <w:t>–</w:t>
            </w:r>
            <w:r w:rsidRPr="001F6679">
              <w:t>УК-7 Уметь:</w:t>
            </w:r>
            <w:r w:rsidRPr="001F6679">
              <w:rPr>
                <w:b/>
              </w:rPr>
              <w:t xml:space="preserve"> </w:t>
            </w:r>
            <w:r w:rsidR="001F6679" w:rsidRPr="001F6679">
              <w:t>п</w:t>
            </w:r>
            <w:r w:rsidRPr="001F6679">
              <w:t>рименять на практике разнообразные средства физической культуры, спорта и туризма для сохранения и укрепления здоровья, психофизической подготовки и самоподготовки к будущей жизни и профессиональной деятельности; использовать средства и методы физического воспитания для профессионально-личностного развития, физического самосовершенствования, формирования здорового образа и стиля жизни</w:t>
            </w:r>
            <w:r w:rsidR="001F6679">
              <w:t>.</w:t>
            </w:r>
          </w:p>
          <w:p w14:paraId="35D15AAB" w14:textId="523B8DB6" w:rsidR="00884CBC" w:rsidRPr="00CD2C3D" w:rsidRDefault="00884CBC" w:rsidP="001D2C5E">
            <w:pPr>
              <w:spacing w:before="0"/>
              <w:jc w:val="both"/>
              <w:rPr>
                <w:rStyle w:val="FontStyle138"/>
                <w:i w:val="0"/>
                <w:color w:val="808080"/>
                <w:sz w:val="24"/>
                <w:szCs w:val="24"/>
              </w:rPr>
            </w:pPr>
            <w:r w:rsidRPr="001F6679">
              <w:t>В</w:t>
            </w:r>
            <w:r w:rsidR="001D2C5E">
              <w:rPr>
                <w:rStyle w:val="FontStyle140"/>
              </w:rPr>
              <w:t>–</w:t>
            </w:r>
            <w:r w:rsidRPr="001F6679">
              <w:t>УК-7 Владеть</w:t>
            </w:r>
            <w:r w:rsidR="001F6679">
              <w:t>:</w:t>
            </w:r>
            <w:r w:rsidRPr="001F6679">
              <w:t xml:space="preserve"> </w:t>
            </w:r>
            <w:r w:rsidR="001F6679" w:rsidRPr="001F6679">
              <w:t>средствами и методами укрепления индивидуального здоровья для обеспечения полноценной социальной и профессиональной деятельности.</w:t>
            </w:r>
          </w:p>
        </w:tc>
      </w:tr>
      <w:bookmarkEnd w:id="2"/>
    </w:tbl>
    <w:p w14:paraId="382E2B1C" w14:textId="77777777" w:rsidR="007E5BE7" w:rsidRPr="00210E9B" w:rsidRDefault="007E5BE7" w:rsidP="00884CBC">
      <w:pPr>
        <w:spacing w:before="0"/>
        <w:jc w:val="both"/>
        <w:rPr>
          <w:rStyle w:val="FontStyle138"/>
          <w:sz w:val="24"/>
          <w:szCs w:val="24"/>
        </w:rPr>
      </w:pPr>
    </w:p>
    <w:p w14:paraId="1C091BA0" w14:textId="3C6F3209" w:rsidR="0017279D" w:rsidRPr="00210E9B" w:rsidRDefault="0017279D" w:rsidP="0017279D">
      <w:pPr>
        <w:pStyle w:val="Style24"/>
        <w:widowControl/>
        <w:spacing w:line="240" w:lineRule="auto"/>
        <w:ind w:firstLine="0"/>
        <w:jc w:val="both"/>
        <w:rPr>
          <w:rStyle w:val="FontStyle140"/>
          <w:i/>
          <w:iCs/>
          <w:sz w:val="24"/>
          <w:szCs w:val="24"/>
        </w:rPr>
      </w:pPr>
      <w:r w:rsidRPr="00210E9B">
        <w:rPr>
          <w:b/>
          <w:i/>
        </w:rPr>
        <w:t xml:space="preserve">2. Этапы формирования компетенций в процессе освоения </w:t>
      </w:r>
      <w:r w:rsidRPr="00FA03E2">
        <w:rPr>
          <w:b/>
          <w:i/>
        </w:rPr>
        <w:t xml:space="preserve">ОП </w:t>
      </w:r>
      <w:r w:rsidR="00C2009A">
        <w:rPr>
          <w:b/>
          <w:i/>
        </w:rPr>
        <w:t>бакалавриата/специалитета</w:t>
      </w:r>
      <w:r w:rsidR="00884CBC">
        <w:rPr>
          <w:b/>
          <w:i/>
        </w:rPr>
        <w:t>:</w:t>
      </w:r>
    </w:p>
    <w:p w14:paraId="24758D63" w14:textId="77777777" w:rsidR="0017279D" w:rsidRPr="00210E9B" w:rsidRDefault="0017279D" w:rsidP="0017279D">
      <w:pPr>
        <w:autoSpaceDE w:val="0"/>
        <w:autoSpaceDN w:val="0"/>
        <w:adjustRightInd w:val="0"/>
        <w:spacing w:before="0"/>
        <w:jc w:val="both"/>
      </w:pPr>
      <w:r w:rsidRPr="00210E9B">
        <w:tab/>
        <w:t xml:space="preserve">Компоненты компетенций, как правило, формируются при изучении нескольких дисциплин, а также в немалой степени в процессе прохождения практик, НИР и во время самостоятельной работы обучающегося. </w:t>
      </w:r>
      <w:r w:rsidRPr="00210E9B">
        <w:rPr>
          <w:bCs/>
        </w:rPr>
        <w:t>Выполнение</w:t>
      </w:r>
      <w:r w:rsidRPr="00210E9B">
        <w:t xml:space="preserve"> и защита </w:t>
      </w:r>
      <w:r w:rsidRPr="00210E9B">
        <w:rPr>
          <w:bCs/>
        </w:rPr>
        <w:t>ВКР</w:t>
      </w:r>
      <w:r w:rsidRPr="00210E9B">
        <w:t xml:space="preserve"> являются видом учебной деятельности, который </w:t>
      </w:r>
      <w:r w:rsidRPr="00210E9B">
        <w:rPr>
          <w:bCs/>
        </w:rPr>
        <w:t>завершает</w:t>
      </w:r>
      <w:r w:rsidRPr="00210E9B">
        <w:t xml:space="preserve"> процесс формирования компетенций. </w:t>
      </w:r>
    </w:p>
    <w:p w14:paraId="4CBDD4A6" w14:textId="77777777" w:rsidR="0017279D" w:rsidRPr="00210E9B" w:rsidRDefault="0017279D" w:rsidP="0017279D">
      <w:pPr>
        <w:autoSpaceDE w:val="0"/>
        <w:autoSpaceDN w:val="0"/>
        <w:adjustRightInd w:val="0"/>
        <w:spacing w:before="0"/>
        <w:jc w:val="both"/>
      </w:pPr>
      <w:r w:rsidRPr="00210E9B">
        <w:tab/>
        <w:t>Этапы формирования компетенции в процессе освоения дисциплины:</w:t>
      </w:r>
    </w:p>
    <w:p w14:paraId="2993BB4C" w14:textId="77777777" w:rsidR="0017279D" w:rsidRPr="00210E9B" w:rsidRDefault="0017279D" w:rsidP="0017279D">
      <w:pPr>
        <w:autoSpaceDE w:val="0"/>
        <w:autoSpaceDN w:val="0"/>
        <w:adjustRightInd w:val="0"/>
        <w:spacing w:before="0"/>
        <w:jc w:val="both"/>
      </w:pPr>
      <w:r w:rsidRPr="00210E9B">
        <w:t xml:space="preserve">- </w:t>
      </w:r>
      <w:r w:rsidRPr="00210E9B">
        <w:rPr>
          <w:b/>
        </w:rPr>
        <w:t>начальный</w:t>
      </w:r>
      <w:r w:rsidRPr="00210E9B">
        <w:t xml:space="preserve"> этап – на этом этапе формируются знаниевые и инструментальные основы компетенции, осваиваются основные категории, формируются базовые умения. Студент воспроизводит термины, факты, методы, понятия, принципы и правила; решает учебные задачи по образцу;</w:t>
      </w:r>
    </w:p>
    <w:p w14:paraId="23852808" w14:textId="77777777" w:rsidR="0017279D" w:rsidRPr="00210E9B" w:rsidRDefault="0017279D" w:rsidP="0017279D">
      <w:pPr>
        <w:autoSpaceDE w:val="0"/>
        <w:autoSpaceDN w:val="0"/>
        <w:adjustRightInd w:val="0"/>
        <w:spacing w:before="0"/>
        <w:jc w:val="both"/>
      </w:pPr>
      <w:r w:rsidRPr="00210E9B">
        <w:t xml:space="preserve">- </w:t>
      </w:r>
      <w:r w:rsidRPr="00210E9B">
        <w:rPr>
          <w:b/>
        </w:rPr>
        <w:t>основной</w:t>
      </w:r>
      <w:r w:rsidRPr="00210E9B">
        <w:t xml:space="preserve"> этап – знания, умения, навыки, обеспечивающие формирование компетенции, значительно возрастают, но еще не достигают итоговых значений. На этом этапе студент осваивает аналитические действия с предметными знаниями по дисциплине, способен самостоятельно решать учебные задачи, внося коррективы в алгоритм действий, осуществляя коррекцию в ходе работы, переносит знания и умения на новые условия;</w:t>
      </w:r>
    </w:p>
    <w:p w14:paraId="465D7114" w14:textId="77777777" w:rsidR="0017279D" w:rsidRPr="00210E9B" w:rsidRDefault="0017279D" w:rsidP="0017279D">
      <w:pPr>
        <w:autoSpaceDE w:val="0"/>
        <w:autoSpaceDN w:val="0"/>
        <w:adjustRightInd w:val="0"/>
        <w:spacing w:before="0"/>
        <w:jc w:val="both"/>
      </w:pPr>
      <w:r w:rsidRPr="00210E9B">
        <w:t xml:space="preserve">- </w:t>
      </w:r>
      <w:r w:rsidRPr="00210E9B">
        <w:rPr>
          <w:b/>
        </w:rPr>
        <w:t>завершающий</w:t>
      </w:r>
      <w:r w:rsidRPr="00210E9B">
        <w:t xml:space="preserve"> этап – на этом этапе студент достигает итоговых показателей по заявленной компетенции, то есть осваивает весь необходимый объем знаний, овладевает всеми умениями и навыками в сфере заявленной компетенции. Он способен использовать эти знания, умения, навыки при решении задач повышенной сложности и в нестандартных условиях.</w:t>
      </w:r>
    </w:p>
    <w:p w14:paraId="09C7F29F" w14:textId="77777777" w:rsidR="0017279D" w:rsidRPr="00210E9B" w:rsidRDefault="0017279D" w:rsidP="0017279D">
      <w:pPr>
        <w:autoSpaceDE w:val="0"/>
        <w:autoSpaceDN w:val="0"/>
        <w:adjustRightInd w:val="0"/>
        <w:spacing w:before="0"/>
        <w:jc w:val="both"/>
      </w:pPr>
      <w:r w:rsidRPr="00210E9B">
        <w:tab/>
        <w:t xml:space="preserve">Этапы формирования компетенций в ходе освоения дисциплины отражаются в тематическом плане (см. </w:t>
      </w:r>
      <w:r>
        <w:t>РПД</w:t>
      </w:r>
      <w:r w:rsidRPr="00210E9B">
        <w:t>).</w:t>
      </w:r>
    </w:p>
    <w:p w14:paraId="6897FE92" w14:textId="77777777" w:rsidR="001501B4" w:rsidRPr="00210E9B" w:rsidRDefault="001501B4" w:rsidP="007C7B7D">
      <w:pPr>
        <w:autoSpaceDE w:val="0"/>
        <w:autoSpaceDN w:val="0"/>
        <w:adjustRightInd w:val="0"/>
        <w:spacing w:before="0"/>
        <w:jc w:val="both"/>
      </w:pPr>
    </w:p>
    <w:p w14:paraId="0EF528BC" w14:textId="1346FE74" w:rsidR="007E5BE7" w:rsidRDefault="007E5BE7" w:rsidP="007E5BE7">
      <w:pPr>
        <w:pStyle w:val="Style5"/>
        <w:widowControl/>
        <w:jc w:val="both"/>
        <w:rPr>
          <w:b/>
          <w:bCs/>
        </w:rPr>
      </w:pPr>
      <w:r w:rsidRPr="00210E9B">
        <w:rPr>
          <w:rStyle w:val="FontStyle141"/>
          <w:sz w:val="24"/>
          <w:szCs w:val="24"/>
        </w:rPr>
        <w:t xml:space="preserve">1.3. </w:t>
      </w:r>
      <w:r w:rsidRPr="00A07717">
        <w:rPr>
          <w:b/>
          <w:bCs/>
        </w:rPr>
        <w:t>Связь между формируемыми компетенциями и формами контроля их освоения</w:t>
      </w:r>
    </w:p>
    <w:p w14:paraId="259C650F" w14:textId="7BDDBDC6" w:rsidR="000216F1" w:rsidRDefault="000216F1" w:rsidP="007E5BE7">
      <w:pPr>
        <w:pStyle w:val="Style5"/>
        <w:widowControl/>
        <w:jc w:val="both"/>
        <w:rPr>
          <w:b/>
          <w:bCs/>
        </w:rPr>
      </w:pPr>
    </w:p>
    <w:tbl>
      <w:tblPr>
        <w:tblW w:w="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8"/>
        <w:gridCol w:w="3403"/>
        <w:gridCol w:w="2977"/>
        <w:gridCol w:w="2693"/>
      </w:tblGrid>
      <w:tr w:rsidR="000216F1" w14:paraId="32F61BD4" w14:textId="77777777" w:rsidTr="000216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F8E35" w14:textId="77777777" w:rsidR="000216F1" w:rsidRPr="000216F1" w:rsidRDefault="000216F1">
            <w:pPr>
              <w:pStyle w:val="Style51"/>
              <w:widowControl/>
              <w:spacing w:line="240" w:lineRule="auto"/>
              <w:ind w:left="10" w:hanging="10"/>
              <w:jc w:val="center"/>
              <w:rPr>
                <w:rStyle w:val="FontStyle137"/>
                <w:b/>
                <w:sz w:val="24"/>
                <w:szCs w:val="24"/>
              </w:rPr>
            </w:pPr>
            <w:r w:rsidRPr="000216F1">
              <w:rPr>
                <w:rStyle w:val="FontStyle137"/>
                <w:b/>
                <w:sz w:val="24"/>
                <w:szCs w:val="24"/>
              </w:rPr>
              <w:t>№ п/п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F7073" w14:textId="77777777" w:rsidR="000216F1" w:rsidRPr="000216F1" w:rsidRDefault="000216F1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sz w:val="24"/>
                <w:szCs w:val="24"/>
              </w:rPr>
            </w:pPr>
            <w:r w:rsidRPr="000216F1">
              <w:rPr>
                <w:rStyle w:val="FontStyle137"/>
                <w:b/>
                <w:sz w:val="24"/>
                <w:szCs w:val="24"/>
              </w:rPr>
              <w:t xml:space="preserve">Контролируемые разделы (темы) дисциплины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ECE1" w14:textId="77777777" w:rsidR="000216F1" w:rsidRPr="000216F1" w:rsidRDefault="000216F1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sz w:val="24"/>
                <w:szCs w:val="24"/>
              </w:rPr>
            </w:pPr>
            <w:r w:rsidRPr="000216F1">
              <w:rPr>
                <w:rStyle w:val="FontStyle137"/>
                <w:b/>
                <w:sz w:val="24"/>
                <w:szCs w:val="24"/>
              </w:rPr>
              <w:t xml:space="preserve">Индикатор достижения компетенции </w:t>
            </w:r>
          </w:p>
          <w:p w14:paraId="06514C62" w14:textId="77777777" w:rsidR="000216F1" w:rsidRPr="000216F1" w:rsidRDefault="000216F1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BFA81" w14:textId="77777777" w:rsidR="000216F1" w:rsidRPr="000216F1" w:rsidRDefault="000216F1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sz w:val="24"/>
                <w:szCs w:val="24"/>
              </w:rPr>
            </w:pPr>
            <w:r w:rsidRPr="000216F1">
              <w:rPr>
                <w:rStyle w:val="FontStyle137"/>
                <w:b/>
                <w:sz w:val="24"/>
                <w:szCs w:val="24"/>
              </w:rPr>
              <w:t>Наименование оценочного средства текущей и промежуточной аттестации</w:t>
            </w:r>
          </w:p>
        </w:tc>
      </w:tr>
      <w:tr w:rsidR="000216F1" w14:paraId="71609A7D" w14:textId="77777777" w:rsidTr="000216F1">
        <w:trPr>
          <w:trHeight w:val="331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6965C53" w14:textId="77777777" w:rsidR="000216F1" w:rsidRPr="000216F1" w:rsidRDefault="000216F1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sz w:val="24"/>
                <w:szCs w:val="24"/>
              </w:rPr>
            </w:pPr>
            <w:r w:rsidRPr="000216F1">
              <w:rPr>
                <w:rStyle w:val="FontStyle137"/>
                <w:b/>
                <w:sz w:val="24"/>
                <w:szCs w:val="24"/>
              </w:rPr>
              <w:t>Текущая аттестация, 1,3,5 семестры</w:t>
            </w:r>
          </w:p>
        </w:tc>
      </w:tr>
      <w:tr w:rsidR="000216F1" w14:paraId="309E5690" w14:textId="77777777" w:rsidTr="000216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3B269" w14:textId="77777777" w:rsidR="000216F1" w:rsidRPr="000216F1" w:rsidRDefault="000216F1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0216F1">
              <w:rPr>
                <w:rStyle w:val="FontStyle137"/>
                <w:sz w:val="24"/>
                <w:szCs w:val="24"/>
              </w:rPr>
              <w:t>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02981" w14:textId="77777777" w:rsidR="000216F1" w:rsidRPr="000216F1" w:rsidRDefault="000216F1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0216F1">
              <w:rPr>
                <w:rStyle w:val="FontStyle137"/>
                <w:sz w:val="24"/>
                <w:szCs w:val="24"/>
              </w:rPr>
              <w:t>Практические занятия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51F04" w14:textId="77777777" w:rsidR="000216F1" w:rsidRPr="000216F1" w:rsidRDefault="000216F1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sz w:val="24"/>
                <w:szCs w:val="24"/>
              </w:rPr>
            </w:pPr>
            <w:r w:rsidRPr="000216F1">
              <w:rPr>
                <w:rStyle w:val="FontStyle137"/>
                <w:sz w:val="24"/>
                <w:szCs w:val="24"/>
              </w:rPr>
              <w:t>У-УК -7</w:t>
            </w:r>
          </w:p>
          <w:p w14:paraId="15F3BE8A" w14:textId="77777777" w:rsidR="000216F1" w:rsidRPr="000216F1" w:rsidRDefault="000216F1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sz w:val="24"/>
                <w:szCs w:val="24"/>
              </w:rPr>
            </w:pPr>
            <w:r w:rsidRPr="000216F1">
              <w:rPr>
                <w:rStyle w:val="FontStyle137"/>
                <w:sz w:val="24"/>
                <w:szCs w:val="24"/>
              </w:rPr>
              <w:t>В-УК -7</w:t>
            </w:r>
          </w:p>
          <w:p w14:paraId="42E15EB1" w14:textId="77777777" w:rsidR="000216F1" w:rsidRPr="000216F1" w:rsidRDefault="000216F1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sz w:val="24"/>
                <w:szCs w:val="24"/>
              </w:rPr>
            </w:pPr>
            <w:r w:rsidRPr="000216F1">
              <w:rPr>
                <w:rStyle w:val="FontStyle137"/>
                <w:sz w:val="24"/>
                <w:szCs w:val="24"/>
              </w:rPr>
              <w:t>З-УК-7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A8CBB" w14:textId="77777777" w:rsidR="000216F1" w:rsidRPr="000216F1" w:rsidRDefault="000216F1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0216F1">
              <w:rPr>
                <w:rStyle w:val="FontStyle137"/>
                <w:sz w:val="24"/>
                <w:szCs w:val="24"/>
              </w:rPr>
              <w:t>Оценочное средство №1 посещение практических занятий</w:t>
            </w:r>
          </w:p>
          <w:p w14:paraId="58F5D95E" w14:textId="77777777" w:rsidR="000216F1" w:rsidRPr="000216F1" w:rsidRDefault="000216F1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0216F1">
              <w:rPr>
                <w:rStyle w:val="FontStyle137"/>
                <w:sz w:val="24"/>
                <w:szCs w:val="24"/>
              </w:rPr>
              <w:t>Оценочное средство №2 Сдача контрольных нормативов</w:t>
            </w:r>
          </w:p>
          <w:p w14:paraId="6AA0D984" w14:textId="77777777" w:rsidR="000216F1" w:rsidRPr="000216F1" w:rsidRDefault="000216F1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0216F1">
              <w:rPr>
                <w:rStyle w:val="FontStyle137"/>
                <w:sz w:val="24"/>
                <w:szCs w:val="24"/>
              </w:rPr>
              <w:t>Оценочное средство №3 Реферат</w:t>
            </w:r>
          </w:p>
          <w:p w14:paraId="37C58C26" w14:textId="77777777" w:rsidR="000216F1" w:rsidRPr="000216F1" w:rsidRDefault="000216F1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0216F1">
              <w:rPr>
                <w:rStyle w:val="FontStyle137"/>
                <w:sz w:val="24"/>
                <w:szCs w:val="24"/>
              </w:rPr>
              <w:t>Оценочное средство №4 индивидуальные задания</w:t>
            </w:r>
          </w:p>
        </w:tc>
      </w:tr>
      <w:tr w:rsidR="000216F1" w14:paraId="72E9A6CB" w14:textId="77777777" w:rsidTr="000216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B9419" w14:textId="77777777" w:rsidR="000216F1" w:rsidRPr="000216F1" w:rsidRDefault="000216F1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0216F1">
              <w:rPr>
                <w:rStyle w:val="FontStyle137"/>
                <w:sz w:val="24"/>
                <w:szCs w:val="24"/>
              </w:rPr>
              <w:t>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D6F5A" w14:textId="77777777" w:rsidR="000216F1" w:rsidRPr="000216F1" w:rsidRDefault="000216F1">
            <w:pPr>
              <w:pStyle w:val="Style51"/>
              <w:widowControl/>
              <w:spacing w:line="240" w:lineRule="auto"/>
              <w:rPr>
                <w:color w:val="000000" w:themeColor="text1"/>
              </w:rPr>
            </w:pPr>
            <w:r w:rsidRPr="000216F1">
              <w:rPr>
                <w:color w:val="000000" w:themeColor="text1"/>
              </w:rPr>
              <w:t>Легкая атлетика</w:t>
            </w:r>
          </w:p>
          <w:p w14:paraId="4345BB98" w14:textId="77777777" w:rsidR="000216F1" w:rsidRPr="000216F1" w:rsidRDefault="000216F1">
            <w:pPr>
              <w:pStyle w:val="Style51"/>
              <w:widowControl/>
              <w:spacing w:line="240" w:lineRule="auto"/>
              <w:rPr>
                <w:color w:val="000000" w:themeColor="text1"/>
              </w:rPr>
            </w:pPr>
            <w:r w:rsidRPr="000216F1">
              <w:rPr>
                <w:color w:val="000000" w:themeColor="text1"/>
              </w:rPr>
              <w:t>ОФП</w:t>
            </w:r>
          </w:p>
          <w:p w14:paraId="653A7F46" w14:textId="77777777" w:rsidR="000216F1" w:rsidRPr="000216F1" w:rsidRDefault="000216F1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0216F1">
              <w:rPr>
                <w:color w:val="000000" w:themeColor="text1"/>
              </w:rPr>
              <w:t>Спортивные игры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17E18" w14:textId="77777777" w:rsidR="000216F1" w:rsidRPr="000216F1" w:rsidRDefault="000216F1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sz w:val="24"/>
                <w:szCs w:val="24"/>
              </w:rPr>
            </w:pPr>
            <w:r w:rsidRPr="000216F1">
              <w:rPr>
                <w:rStyle w:val="FontStyle137"/>
                <w:sz w:val="24"/>
                <w:szCs w:val="24"/>
              </w:rPr>
              <w:t>З УК- 7</w:t>
            </w:r>
          </w:p>
          <w:p w14:paraId="55BF1424" w14:textId="77777777" w:rsidR="000216F1" w:rsidRPr="000216F1" w:rsidRDefault="000216F1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sz w:val="24"/>
                <w:szCs w:val="24"/>
              </w:rPr>
            </w:pPr>
            <w:r w:rsidRPr="000216F1">
              <w:rPr>
                <w:rStyle w:val="FontStyle137"/>
                <w:sz w:val="24"/>
                <w:szCs w:val="24"/>
              </w:rPr>
              <w:t>В- УК-7</w:t>
            </w:r>
          </w:p>
          <w:p w14:paraId="1E74967A" w14:textId="77777777" w:rsidR="000216F1" w:rsidRPr="000216F1" w:rsidRDefault="000216F1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sz w:val="24"/>
                <w:szCs w:val="24"/>
              </w:rPr>
            </w:pPr>
            <w:r w:rsidRPr="000216F1">
              <w:rPr>
                <w:rStyle w:val="FontStyle137"/>
                <w:sz w:val="24"/>
                <w:szCs w:val="24"/>
              </w:rPr>
              <w:t>У-УК -7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D8149" w14:textId="77777777" w:rsidR="000216F1" w:rsidRPr="000216F1" w:rsidRDefault="000216F1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0216F1">
              <w:rPr>
                <w:rStyle w:val="FontStyle137"/>
                <w:sz w:val="24"/>
                <w:szCs w:val="24"/>
              </w:rPr>
              <w:t>Оценочное средство №1 посещение практических занятий</w:t>
            </w:r>
          </w:p>
          <w:p w14:paraId="7615CBD8" w14:textId="77777777" w:rsidR="000216F1" w:rsidRPr="000216F1" w:rsidRDefault="000216F1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0216F1">
              <w:rPr>
                <w:rStyle w:val="FontStyle137"/>
                <w:sz w:val="24"/>
                <w:szCs w:val="24"/>
              </w:rPr>
              <w:t>Оценочное средство №2 Сдача контрольных нормативов</w:t>
            </w:r>
          </w:p>
          <w:p w14:paraId="3D3A2743" w14:textId="77777777" w:rsidR="000216F1" w:rsidRPr="000216F1" w:rsidRDefault="000216F1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0216F1">
              <w:rPr>
                <w:rStyle w:val="FontStyle137"/>
                <w:sz w:val="24"/>
                <w:szCs w:val="24"/>
              </w:rPr>
              <w:t>Оценочное средство №3 Реферат</w:t>
            </w:r>
          </w:p>
          <w:p w14:paraId="7B0110AD" w14:textId="77777777" w:rsidR="000216F1" w:rsidRPr="000216F1" w:rsidRDefault="000216F1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0216F1">
              <w:rPr>
                <w:rStyle w:val="FontStyle137"/>
                <w:sz w:val="24"/>
                <w:szCs w:val="24"/>
              </w:rPr>
              <w:t>Оценочное средство №4 индивидуальные задания</w:t>
            </w:r>
          </w:p>
        </w:tc>
      </w:tr>
      <w:tr w:rsidR="000216F1" w14:paraId="7DF47B5E" w14:textId="77777777" w:rsidTr="000216F1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8B0B3F5" w14:textId="77777777" w:rsidR="000216F1" w:rsidRPr="000216F1" w:rsidRDefault="000216F1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sz w:val="24"/>
                <w:szCs w:val="24"/>
              </w:rPr>
            </w:pPr>
            <w:r w:rsidRPr="000216F1">
              <w:rPr>
                <w:rStyle w:val="FontStyle137"/>
                <w:b/>
                <w:sz w:val="24"/>
                <w:szCs w:val="24"/>
              </w:rPr>
              <w:t>Промежуточная аттестация, 1,3,5 семестр</w:t>
            </w:r>
          </w:p>
        </w:tc>
      </w:tr>
      <w:tr w:rsidR="000216F1" w14:paraId="53642128" w14:textId="77777777" w:rsidTr="000216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72DBC49" w14:textId="77777777" w:rsidR="000216F1" w:rsidRPr="000216F1" w:rsidRDefault="000216F1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09D0F2B" w14:textId="77777777" w:rsidR="000216F1" w:rsidRPr="000216F1" w:rsidRDefault="000216F1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0216F1">
              <w:rPr>
                <w:rStyle w:val="FontStyle137"/>
                <w:sz w:val="24"/>
                <w:szCs w:val="24"/>
              </w:rPr>
              <w:t>зачет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45BA582" w14:textId="77777777" w:rsidR="000216F1" w:rsidRPr="000216F1" w:rsidRDefault="000216F1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sz w:val="24"/>
                <w:szCs w:val="24"/>
              </w:rPr>
            </w:pPr>
            <w:r w:rsidRPr="000216F1">
              <w:rPr>
                <w:rStyle w:val="FontStyle137"/>
                <w:sz w:val="24"/>
                <w:szCs w:val="24"/>
              </w:rPr>
              <w:t>У-УК -7</w:t>
            </w:r>
          </w:p>
          <w:p w14:paraId="0AE9519C" w14:textId="77777777" w:rsidR="000216F1" w:rsidRPr="000216F1" w:rsidRDefault="000216F1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sz w:val="24"/>
                <w:szCs w:val="24"/>
              </w:rPr>
            </w:pPr>
            <w:r w:rsidRPr="000216F1">
              <w:rPr>
                <w:rStyle w:val="FontStyle137"/>
                <w:sz w:val="24"/>
                <w:szCs w:val="24"/>
              </w:rPr>
              <w:t>В-УК -7</w:t>
            </w:r>
          </w:p>
          <w:p w14:paraId="33EC77EF" w14:textId="77777777" w:rsidR="000216F1" w:rsidRPr="000216F1" w:rsidRDefault="000216F1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sz w:val="24"/>
                <w:szCs w:val="24"/>
              </w:rPr>
            </w:pPr>
            <w:r w:rsidRPr="000216F1">
              <w:rPr>
                <w:rStyle w:val="FontStyle137"/>
                <w:sz w:val="24"/>
                <w:szCs w:val="24"/>
              </w:rPr>
              <w:t>З-УК-7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1C1D063" w14:textId="77777777" w:rsidR="000216F1" w:rsidRPr="000216F1" w:rsidRDefault="000216F1">
            <w:pPr>
              <w:pStyle w:val="Style51"/>
              <w:widowControl/>
              <w:spacing w:line="240" w:lineRule="auto"/>
              <w:rPr>
                <w:rStyle w:val="FontStyle137"/>
                <w:b/>
                <w:i/>
                <w:sz w:val="24"/>
                <w:szCs w:val="24"/>
              </w:rPr>
            </w:pPr>
            <w:r w:rsidRPr="000216F1">
              <w:rPr>
                <w:rStyle w:val="FontStyle141"/>
                <w:b w:val="0"/>
                <w:i w:val="0"/>
                <w:sz w:val="24"/>
                <w:szCs w:val="24"/>
              </w:rPr>
              <w:t>Оценочное средство –суммарное количество начисляемых по всем видам учебной деятельности в течение семестра</w:t>
            </w:r>
          </w:p>
        </w:tc>
      </w:tr>
      <w:tr w:rsidR="000216F1" w14:paraId="44D88E56" w14:textId="77777777" w:rsidTr="000216F1">
        <w:trPr>
          <w:trHeight w:val="355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358E867" w14:textId="77777777" w:rsidR="000216F1" w:rsidRPr="000216F1" w:rsidRDefault="000216F1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sz w:val="24"/>
                <w:szCs w:val="24"/>
              </w:rPr>
            </w:pPr>
            <w:r w:rsidRPr="000216F1">
              <w:rPr>
                <w:rStyle w:val="FontStyle137"/>
                <w:b/>
                <w:sz w:val="24"/>
                <w:szCs w:val="24"/>
              </w:rPr>
              <w:t>Текущая аттестация, 2,4,6 семестр</w:t>
            </w:r>
          </w:p>
        </w:tc>
      </w:tr>
      <w:tr w:rsidR="000216F1" w14:paraId="2656CD0A" w14:textId="77777777" w:rsidTr="000216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947B1" w14:textId="77777777" w:rsidR="000216F1" w:rsidRPr="000216F1" w:rsidRDefault="000216F1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0216F1">
              <w:rPr>
                <w:rStyle w:val="FontStyle137"/>
                <w:sz w:val="24"/>
                <w:szCs w:val="24"/>
              </w:rPr>
              <w:t>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031F6" w14:textId="77777777" w:rsidR="000216F1" w:rsidRPr="000216F1" w:rsidRDefault="000216F1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0216F1">
              <w:rPr>
                <w:rStyle w:val="FontStyle137"/>
                <w:sz w:val="24"/>
                <w:szCs w:val="24"/>
              </w:rPr>
              <w:t>Практические занятия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969FC" w14:textId="77777777" w:rsidR="000216F1" w:rsidRPr="000216F1" w:rsidRDefault="000216F1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sz w:val="24"/>
                <w:szCs w:val="24"/>
              </w:rPr>
            </w:pPr>
            <w:r w:rsidRPr="000216F1">
              <w:rPr>
                <w:rStyle w:val="FontStyle137"/>
                <w:sz w:val="24"/>
                <w:szCs w:val="24"/>
              </w:rPr>
              <w:t>У-УК -7</w:t>
            </w:r>
          </w:p>
          <w:p w14:paraId="6E53A430" w14:textId="77777777" w:rsidR="000216F1" w:rsidRPr="000216F1" w:rsidRDefault="000216F1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sz w:val="24"/>
                <w:szCs w:val="24"/>
              </w:rPr>
            </w:pPr>
            <w:r w:rsidRPr="000216F1">
              <w:rPr>
                <w:rStyle w:val="FontStyle137"/>
                <w:sz w:val="24"/>
                <w:szCs w:val="24"/>
              </w:rPr>
              <w:t>В-УК -7</w:t>
            </w:r>
          </w:p>
          <w:p w14:paraId="19CEB5C2" w14:textId="77777777" w:rsidR="000216F1" w:rsidRPr="000216F1" w:rsidRDefault="000216F1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sz w:val="24"/>
                <w:szCs w:val="24"/>
              </w:rPr>
            </w:pPr>
            <w:r w:rsidRPr="000216F1">
              <w:rPr>
                <w:rStyle w:val="FontStyle137"/>
                <w:sz w:val="24"/>
                <w:szCs w:val="24"/>
              </w:rPr>
              <w:t>З-УК-7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F91BE" w14:textId="77777777" w:rsidR="000216F1" w:rsidRPr="000216F1" w:rsidRDefault="000216F1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0216F1">
              <w:rPr>
                <w:rStyle w:val="FontStyle137"/>
                <w:sz w:val="24"/>
                <w:szCs w:val="24"/>
              </w:rPr>
              <w:t>Оценочное средство №1 посещение практических занятий</w:t>
            </w:r>
          </w:p>
          <w:p w14:paraId="1826FDB1" w14:textId="77777777" w:rsidR="000216F1" w:rsidRPr="000216F1" w:rsidRDefault="000216F1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0216F1">
              <w:rPr>
                <w:rStyle w:val="FontStyle137"/>
                <w:sz w:val="24"/>
                <w:szCs w:val="24"/>
              </w:rPr>
              <w:t>Оценочное средство №2 Сдача контрольных нормативов</w:t>
            </w:r>
          </w:p>
          <w:p w14:paraId="2ADF36B6" w14:textId="77777777" w:rsidR="000216F1" w:rsidRPr="000216F1" w:rsidRDefault="000216F1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0216F1">
              <w:rPr>
                <w:rStyle w:val="FontStyle137"/>
                <w:sz w:val="24"/>
                <w:szCs w:val="24"/>
              </w:rPr>
              <w:t>Оценочное средство №3 Реферат</w:t>
            </w:r>
          </w:p>
          <w:p w14:paraId="50429B90" w14:textId="77777777" w:rsidR="000216F1" w:rsidRPr="000216F1" w:rsidRDefault="000216F1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0216F1">
              <w:rPr>
                <w:rStyle w:val="FontStyle137"/>
                <w:sz w:val="24"/>
                <w:szCs w:val="24"/>
              </w:rPr>
              <w:t>Оценочное средство №4 индивидуальные задания</w:t>
            </w:r>
          </w:p>
        </w:tc>
      </w:tr>
      <w:tr w:rsidR="000216F1" w14:paraId="3848ED01" w14:textId="77777777" w:rsidTr="000216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4B76C" w14:textId="77777777" w:rsidR="000216F1" w:rsidRPr="000216F1" w:rsidRDefault="000216F1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0216F1">
              <w:rPr>
                <w:rStyle w:val="FontStyle137"/>
                <w:sz w:val="24"/>
                <w:szCs w:val="24"/>
              </w:rPr>
              <w:t>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D8C51" w14:textId="77777777" w:rsidR="000216F1" w:rsidRPr="000216F1" w:rsidRDefault="000216F1">
            <w:pPr>
              <w:pStyle w:val="Style51"/>
              <w:widowControl/>
              <w:spacing w:line="240" w:lineRule="auto"/>
              <w:rPr>
                <w:color w:val="000000" w:themeColor="text1"/>
              </w:rPr>
            </w:pPr>
            <w:r w:rsidRPr="000216F1">
              <w:rPr>
                <w:color w:val="000000" w:themeColor="text1"/>
              </w:rPr>
              <w:t>Лыжная подготовка</w:t>
            </w:r>
          </w:p>
          <w:p w14:paraId="4FFCD06C" w14:textId="77777777" w:rsidR="000216F1" w:rsidRPr="000216F1" w:rsidRDefault="000216F1">
            <w:pPr>
              <w:pStyle w:val="Style51"/>
              <w:widowControl/>
              <w:spacing w:line="240" w:lineRule="auto"/>
              <w:rPr>
                <w:color w:val="000000" w:themeColor="text1"/>
              </w:rPr>
            </w:pPr>
            <w:r w:rsidRPr="000216F1">
              <w:rPr>
                <w:color w:val="000000" w:themeColor="text1"/>
              </w:rPr>
              <w:t>Легкая атлетика</w:t>
            </w:r>
          </w:p>
          <w:p w14:paraId="30D4A6A3" w14:textId="77777777" w:rsidR="000216F1" w:rsidRPr="000216F1" w:rsidRDefault="000216F1">
            <w:pPr>
              <w:pStyle w:val="Style51"/>
              <w:widowControl/>
              <w:spacing w:line="240" w:lineRule="auto"/>
              <w:rPr>
                <w:color w:val="000000" w:themeColor="text1"/>
              </w:rPr>
            </w:pPr>
            <w:r w:rsidRPr="000216F1">
              <w:rPr>
                <w:color w:val="000000" w:themeColor="text1"/>
              </w:rPr>
              <w:t>ОФП</w:t>
            </w:r>
          </w:p>
          <w:p w14:paraId="6909882A" w14:textId="77777777" w:rsidR="000216F1" w:rsidRPr="000216F1" w:rsidRDefault="000216F1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0216F1">
              <w:rPr>
                <w:color w:val="000000" w:themeColor="text1"/>
              </w:rPr>
              <w:t>Спортивные, подвижные игры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9A201" w14:textId="77777777" w:rsidR="000216F1" w:rsidRPr="000216F1" w:rsidRDefault="000216F1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sz w:val="24"/>
                <w:szCs w:val="24"/>
              </w:rPr>
            </w:pPr>
            <w:r w:rsidRPr="000216F1">
              <w:rPr>
                <w:rStyle w:val="FontStyle137"/>
                <w:sz w:val="24"/>
                <w:szCs w:val="24"/>
              </w:rPr>
              <w:t>З УК- 7</w:t>
            </w:r>
          </w:p>
          <w:p w14:paraId="4588C5AC" w14:textId="77777777" w:rsidR="000216F1" w:rsidRPr="000216F1" w:rsidRDefault="000216F1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sz w:val="24"/>
                <w:szCs w:val="24"/>
              </w:rPr>
            </w:pPr>
            <w:r w:rsidRPr="000216F1">
              <w:rPr>
                <w:rStyle w:val="FontStyle137"/>
                <w:sz w:val="24"/>
                <w:szCs w:val="24"/>
              </w:rPr>
              <w:t>В- УК-7</w:t>
            </w:r>
          </w:p>
          <w:p w14:paraId="2B143200" w14:textId="77777777" w:rsidR="000216F1" w:rsidRPr="000216F1" w:rsidRDefault="000216F1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sz w:val="24"/>
                <w:szCs w:val="24"/>
              </w:rPr>
            </w:pPr>
            <w:r w:rsidRPr="000216F1">
              <w:rPr>
                <w:rStyle w:val="FontStyle137"/>
                <w:sz w:val="24"/>
                <w:szCs w:val="24"/>
              </w:rPr>
              <w:t>У-УК -7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EEDA9" w14:textId="77777777" w:rsidR="000216F1" w:rsidRPr="000216F1" w:rsidRDefault="000216F1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0216F1">
              <w:rPr>
                <w:rStyle w:val="FontStyle137"/>
                <w:sz w:val="24"/>
                <w:szCs w:val="24"/>
              </w:rPr>
              <w:t>Оценочное средство №1 посещение практических занятий</w:t>
            </w:r>
          </w:p>
          <w:p w14:paraId="5D80470E" w14:textId="77777777" w:rsidR="000216F1" w:rsidRPr="000216F1" w:rsidRDefault="000216F1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0216F1">
              <w:rPr>
                <w:rStyle w:val="FontStyle137"/>
                <w:sz w:val="24"/>
                <w:szCs w:val="24"/>
              </w:rPr>
              <w:t xml:space="preserve">Оценочное средство №2 Сдача контрольных </w:t>
            </w:r>
            <w:r w:rsidRPr="000216F1">
              <w:rPr>
                <w:rStyle w:val="FontStyle137"/>
                <w:sz w:val="24"/>
                <w:szCs w:val="24"/>
              </w:rPr>
              <w:lastRenderedPageBreak/>
              <w:t>нормативов</w:t>
            </w:r>
          </w:p>
          <w:p w14:paraId="1D32DC0C" w14:textId="77777777" w:rsidR="000216F1" w:rsidRPr="000216F1" w:rsidRDefault="000216F1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0216F1">
              <w:rPr>
                <w:rStyle w:val="FontStyle137"/>
                <w:sz w:val="24"/>
                <w:szCs w:val="24"/>
              </w:rPr>
              <w:t>Оценочное средство №3 Реферат</w:t>
            </w:r>
          </w:p>
          <w:p w14:paraId="43308AC8" w14:textId="77777777" w:rsidR="000216F1" w:rsidRPr="000216F1" w:rsidRDefault="000216F1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0216F1">
              <w:rPr>
                <w:rStyle w:val="FontStyle137"/>
                <w:sz w:val="24"/>
                <w:szCs w:val="24"/>
              </w:rPr>
              <w:t>Оценочное средство №4 индивидуальные задания</w:t>
            </w:r>
          </w:p>
        </w:tc>
      </w:tr>
      <w:tr w:rsidR="000216F1" w14:paraId="35DDEA86" w14:textId="77777777" w:rsidTr="000216F1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0B90ABD" w14:textId="77777777" w:rsidR="000216F1" w:rsidRPr="000216F1" w:rsidRDefault="000216F1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sz w:val="24"/>
                <w:szCs w:val="24"/>
              </w:rPr>
            </w:pPr>
            <w:r w:rsidRPr="000216F1">
              <w:rPr>
                <w:rStyle w:val="FontStyle137"/>
                <w:b/>
                <w:sz w:val="24"/>
                <w:szCs w:val="24"/>
              </w:rPr>
              <w:lastRenderedPageBreak/>
              <w:t>Промежуточная аттестация, 2,4,6 семестр</w:t>
            </w:r>
          </w:p>
        </w:tc>
      </w:tr>
      <w:tr w:rsidR="000216F1" w14:paraId="20C23F26" w14:textId="77777777" w:rsidTr="000216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D7AE5CE" w14:textId="77777777" w:rsidR="000216F1" w:rsidRPr="000216F1" w:rsidRDefault="000216F1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ECEE27C" w14:textId="77777777" w:rsidR="000216F1" w:rsidRPr="000216F1" w:rsidRDefault="000216F1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0216F1">
              <w:rPr>
                <w:rStyle w:val="FontStyle137"/>
                <w:sz w:val="24"/>
                <w:szCs w:val="24"/>
              </w:rPr>
              <w:t>зачет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1D36FF0" w14:textId="77777777" w:rsidR="000216F1" w:rsidRPr="000216F1" w:rsidRDefault="000216F1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sz w:val="24"/>
                <w:szCs w:val="24"/>
              </w:rPr>
            </w:pPr>
            <w:r w:rsidRPr="000216F1">
              <w:rPr>
                <w:rStyle w:val="FontStyle137"/>
                <w:sz w:val="24"/>
                <w:szCs w:val="24"/>
              </w:rPr>
              <w:t>У-УК -7</w:t>
            </w:r>
          </w:p>
          <w:p w14:paraId="177A0934" w14:textId="77777777" w:rsidR="000216F1" w:rsidRPr="000216F1" w:rsidRDefault="000216F1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sz w:val="24"/>
                <w:szCs w:val="24"/>
              </w:rPr>
            </w:pPr>
            <w:r w:rsidRPr="000216F1">
              <w:rPr>
                <w:rStyle w:val="FontStyle137"/>
                <w:sz w:val="24"/>
                <w:szCs w:val="24"/>
              </w:rPr>
              <w:t>В-УК -7</w:t>
            </w:r>
          </w:p>
          <w:p w14:paraId="3FBFE084" w14:textId="77777777" w:rsidR="000216F1" w:rsidRPr="000216F1" w:rsidRDefault="000216F1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sz w:val="24"/>
                <w:szCs w:val="24"/>
              </w:rPr>
            </w:pPr>
            <w:r w:rsidRPr="000216F1">
              <w:rPr>
                <w:rStyle w:val="FontStyle137"/>
                <w:sz w:val="24"/>
                <w:szCs w:val="24"/>
              </w:rPr>
              <w:t>З-УК-7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F14EC83" w14:textId="77777777" w:rsidR="000216F1" w:rsidRPr="000216F1" w:rsidRDefault="000216F1">
            <w:pPr>
              <w:pStyle w:val="Style51"/>
              <w:widowControl/>
              <w:spacing w:line="240" w:lineRule="auto"/>
              <w:rPr>
                <w:rStyle w:val="FontStyle137"/>
                <w:b/>
                <w:i/>
                <w:sz w:val="24"/>
                <w:szCs w:val="24"/>
              </w:rPr>
            </w:pPr>
            <w:r w:rsidRPr="000216F1">
              <w:rPr>
                <w:rStyle w:val="FontStyle141"/>
                <w:b w:val="0"/>
                <w:i w:val="0"/>
                <w:sz w:val="24"/>
                <w:szCs w:val="24"/>
              </w:rPr>
              <w:t>Оценочное средство –суммарное количество начисляемых по всем видам учебной деятельности в течение семестра</w:t>
            </w:r>
          </w:p>
        </w:tc>
      </w:tr>
    </w:tbl>
    <w:p w14:paraId="2A0E0899" w14:textId="5B4E8564" w:rsidR="004A009A" w:rsidRPr="00210E9B" w:rsidRDefault="004A009A" w:rsidP="004A009A">
      <w:pPr>
        <w:pStyle w:val="Style5"/>
        <w:widowControl/>
        <w:jc w:val="both"/>
        <w:rPr>
          <w:rStyle w:val="FontStyle141"/>
          <w:sz w:val="24"/>
          <w:szCs w:val="24"/>
        </w:rPr>
      </w:pPr>
    </w:p>
    <w:p w14:paraId="2263DC66" w14:textId="77777777" w:rsidR="007F14DD" w:rsidRPr="00210E9B" w:rsidRDefault="007F14DD" w:rsidP="007F14DD">
      <w:pPr>
        <w:jc w:val="both"/>
        <w:rPr>
          <w:rStyle w:val="FontStyle140"/>
          <w:sz w:val="24"/>
          <w:szCs w:val="24"/>
        </w:rPr>
      </w:pPr>
      <w:r w:rsidRPr="00210E9B">
        <w:rPr>
          <w:rStyle w:val="FontStyle140"/>
          <w:sz w:val="24"/>
          <w:szCs w:val="24"/>
        </w:rPr>
        <w:t>2. Описание показателей и критериев оценивания компетенций на различных этапах их формирования, описание шкал оценивания</w:t>
      </w:r>
    </w:p>
    <w:p w14:paraId="6C0AF09F" w14:textId="77777777" w:rsidR="007F14DD" w:rsidRPr="00210E9B" w:rsidRDefault="007F14DD" w:rsidP="007F14DD">
      <w:pPr>
        <w:pStyle w:val="Style5"/>
        <w:widowControl/>
        <w:jc w:val="both"/>
      </w:pPr>
      <w:r w:rsidRPr="00210E9B">
        <w:tab/>
        <w:t>Конечными результатами освоения программы дисциплины являются сформированные когнитивные дескрипторы «знать», «уметь», «владеть», расписанные по отдельным компетенциям, которые приведены в п.1.1. Формирование этих дескрипторов происходит в процессе изучения дисциплины по этапам в рамках различного вида учебных занятий и самостоятельной работы.</w:t>
      </w:r>
    </w:p>
    <w:p w14:paraId="7ABDED1C" w14:textId="77777777" w:rsidR="007F14DD" w:rsidRPr="00210E9B" w:rsidRDefault="007F14DD" w:rsidP="007F14DD">
      <w:pPr>
        <w:pStyle w:val="Style5"/>
        <w:widowControl/>
        <w:ind w:firstLine="567"/>
        <w:jc w:val="both"/>
      </w:pPr>
      <w:r w:rsidRPr="00210E9B">
        <w:t>Выделяются три уровня сформированности компетенций на каждом этапе: пороговый, продвинутый и высокий.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2694"/>
        <w:gridCol w:w="1275"/>
        <w:gridCol w:w="1418"/>
      </w:tblGrid>
      <w:tr w:rsidR="007F14DD" w:rsidRPr="00210E9B" w14:paraId="586BC119" w14:textId="77777777" w:rsidTr="00287479">
        <w:trPr>
          <w:trHeight w:val="716"/>
        </w:trPr>
        <w:tc>
          <w:tcPr>
            <w:tcW w:w="2235" w:type="dxa"/>
          </w:tcPr>
          <w:p w14:paraId="633E33FF" w14:textId="77777777" w:rsidR="007F14DD" w:rsidRPr="00210E9B" w:rsidRDefault="007F14DD" w:rsidP="0028747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Уровни</w:t>
            </w:r>
          </w:p>
        </w:tc>
        <w:tc>
          <w:tcPr>
            <w:tcW w:w="2409" w:type="dxa"/>
          </w:tcPr>
          <w:p w14:paraId="645D9BF8" w14:textId="77777777" w:rsidR="007F14DD" w:rsidRPr="00210E9B" w:rsidRDefault="007F14DD" w:rsidP="0028747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Содержательное описание уровня</w:t>
            </w:r>
          </w:p>
        </w:tc>
        <w:tc>
          <w:tcPr>
            <w:tcW w:w="2694" w:type="dxa"/>
          </w:tcPr>
          <w:p w14:paraId="76356D3B" w14:textId="77777777" w:rsidR="007F14DD" w:rsidRPr="00210E9B" w:rsidRDefault="007F14DD" w:rsidP="00287479">
            <w:pPr>
              <w:pStyle w:val="Style5"/>
              <w:widowControl/>
              <w:ind w:right="742"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 xml:space="preserve">Основные признаки выделения уровня </w:t>
            </w:r>
          </w:p>
        </w:tc>
        <w:tc>
          <w:tcPr>
            <w:tcW w:w="1275" w:type="dxa"/>
          </w:tcPr>
          <w:p w14:paraId="7AAC5F19" w14:textId="77777777" w:rsidR="007F14DD" w:rsidRPr="00210E9B" w:rsidRDefault="007F14DD" w:rsidP="0028747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БРС,</w:t>
            </w:r>
          </w:p>
          <w:p w14:paraId="41C94D39" w14:textId="77777777" w:rsidR="007F14DD" w:rsidRPr="00210E9B" w:rsidRDefault="007F14DD" w:rsidP="0028747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 xml:space="preserve">% освоения </w:t>
            </w:r>
          </w:p>
        </w:tc>
        <w:tc>
          <w:tcPr>
            <w:tcW w:w="1418" w:type="dxa"/>
          </w:tcPr>
          <w:p w14:paraId="62A46962" w14:textId="77777777" w:rsidR="007F14DD" w:rsidRPr="00210E9B" w:rsidRDefault="007F14DD" w:rsidP="00287479">
            <w:pPr>
              <w:pStyle w:val="Style5"/>
              <w:rPr>
                <w:rStyle w:val="FontStyle141"/>
                <w:i w:val="0"/>
                <w:sz w:val="24"/>
                <w:szCs w:val="24"/>
              </w:rPr>
            </w:pPr>
            <w:r>
              <w:rPr>
                <w:rStyle w:val="FontStyle141"/>
                <w:i w:val="0"/>
                <w:sz w:val="24"/>
                <w:szCs w:val="24"/>
                <w:lang w:val="en-US"/>
              </w:rPr>
              <w:t>ECTS</w:t>
            </w:r>
            <w:r w:rsidRPr="00071D02">
              <w:rPr>
                <w:rStyle w:val="FontStyle141"/>
                <w:i w:val="0"/>
                <w:sz w:val="24"/>
                <w:szCs w:val="24"/>
              </w:rPr>
              <w:t>/</w:t>
            </w:r>
            <w:r w:rsidRPr="00210E9B">
              <w:rPr>
                <w:rStyle w:val="FontStyle141"/>
                <w:i w:val="0"/>
                <w:sz w:val="24"/>
                <w:szCs w:val="24"/>
              </w:rPr>
              <w:t>Пятибалльная шкала для оценки экзамена/зачета</w:t>
            </w:r>
          </w:p>
        </w:tc>
      </w:tr>
      <w:tr w:rsidR="007F14DD" w:rsidRPr="00210E9B" w14:paraId="59054D31" w14:textId="77777777" w:rsidTr="00287479">
        <w:tc>
          <w:tcPr>
            <w:tcW w:w="2235" w:type="dxa"/>
          </w:tcPr>
          <w:p w14:paraId="38DBB685" w14:textId="77777777" w:rsidR="007F14DD" w:rsidRPr="00210E9B" w:rsidRDefault="007F14DD" w:rsidP="00287479">
            <w:pPr>
              <w:pStyle w:val="Style5"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Высокий</w:t>
            </w:r>
          </w:p>
          <w:p w14:paraId="5FF5EF5F" w14:textId="77777777" w:rsidR="007F14DD" w:rsidRPr="00210E9B" w:rsidRDefault="007F14DD" w:rsidP="00287479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i/>
              </w:rPr>
              <w:t xml:space="preserve">Все виды компетенций </w:t>
            </w:r>
            <w:r w:rsidRPr="00210E9B">
              <w:rPr>
                <w:i/>
              </w:rPr>
              <w:t>сформированы на высоком уровне в соответствии с целями и задачами дисциплины</w:t>
            </w:r>
          </w:p>
        </w:tc>
        <w:tc>
          <w:tcPr>
            <w:tcW w:w="2409" w:type="dxa"/>
          </w:tcPr>
          <w:p w14:paraId="78ECEE4B" w14:textId="77777777" w:rsidR="007F14DD" w:rsidRPr="00210E9B" w:rsidRDefault="007F14DD" w:rsidP="00287479">
            <w:pPr>
              <w:autoSpaceDE w:val="0"/>
              <w:autoSpaceDN w:val="0"/>
              <w:adjustRightInd w:val="0"/>
              <w:spacing w:before="0"/>
              <w:ind w:left="33"/>
              <w:rPr>
                <w:highlight w:val="yellow"/>
              </w:rPr>
            </w:pPr>
            <w:r w:rsidRPr="00210E9B">
              <w:t>Творческая деятельность</w:t>
            </w:r>
          </w:p>
        </w:tc>
        <w:tc>
          <w:tcPr>
            <w:tcW w:w="2694" w:type="dxa"/>
          </w:tcPr>
          <w:p w14:paraId="347EAAD5" w14:textId="77777777" w:rsidR="007F14DD" w:rsidRPr="00210E9B" w:rsidRDefault="007F14DD" w:rsidP="00287479">
            <w:pPr>
              <w:pStyle w:val="Style5"/>
              <w:widowControl/>
              <w:ind w:left="34"/>
              <w:rPr>
                <w:i/>
              </w:rPr>
            </w:pPr>
            <w:r w:rsidRPr="00210E9B">
              <w:rPr>
                <w:i/>
              </w:rPr>
              <w:t>Включает нижестоящий уровень.</w:t>
            </w:r>
          </w:p>
          <w:p w14:paraId="7A6C8352" w14:textId="77777777" w:rsidR="007F14DD" w:rsidRPr="00210E9B" w:rsidRDefault="007F14DD" w:rsidP="00287479">
            <w:pPr>
              <w:pStyle w:val="Style5"/>
              <w:widowControl/>
              <w:ind w:left="34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t>Студент демонстрирует свободное обладание компетенциями, способен применить их в нестандартных ситуациях: показывает умение самостоятельно принимать решение, решать проблему/задачу теоретического или прикладного характера на основе изученных методов, приемов, технологий</w:t>
            </w:r>
          </w:p>
        </w:tc>
        <w:tc>
          <w:tcPr>
            <w:tcW w:w="1275" w:type="dxa"/>
            <w:vAlign w:val="center"/>
          </w:tcPr>
          <w:p w14:paraId="2FF6C7BE" w14:textId="77777777" w:rsidR="007F14DD" w:rsidRPr="00210E9B" w:rsidRDefault="007F14DD" w:rsidP="0028747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90-100</w:t>
            </w:r>
          </w:p>
        </w:tc>
        <w:tc>
          <w:tcPr>
            <w:tcW w:w="1418" w:type="dxa"/>
            <w:vAlign w:val="center"/>
          </w:tcPr>
          <w:p w14:paraId="29598DAE" w14:textId="77777777" w:rsidR="007F14DD" w:rsidRDefault="007F14DD" w:rsidP="0028747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A/</w:t>
            </w:r>
          </w:p>
          <w:p w14:paraId="6B9D14E4" w14:textId="77777777" w:rsidR="007F14DD" w:rsidRDefault="007F14DD" w:rsidP="0028747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Отлично/</w:t>
            </w:r>
          </w:p>
          <w:p w14:paraId="04375004" w14:textId="77777777" w:rsidR="007F14DD" w:rsidRPr="00210E9B" w:rsidRDefault="007F14DD" w:rsidP="0028747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Зачтено</w:t>
            </w:r>
          </w:p>
        </w:tc>
      </w:tr>
      <w:tr w:rsidR="007F14DD" w:rsidRPr="00210E9B" w14:paraId="21899F5E" w14:textId="77777777" w:rsidTr="00287479">
        <w:trPr>
          <w:trHeight w:val="1457"/>
        </w:trPr>
        <w:tc>
          <w:tcPr>
            <w:tcW w:w="2235" w:type="dxa"/>
            <w:vMerge w:val="restart"/>
          </w:tcPr>
          <w:p w14:paraId="3B6F434B" w14:textId="77777777" w:rsidR="007F14DD" w:rsidRPr="00210E9B" w:rsidRDefault="007F14DD" w:rsidP="0028747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Продвинутый</w:t>
            </w:r>
          </w:p>
          <w:p w14:paraId="36755CB4" w14:textId="77777777" w:rsidR="007F14DD" w:rsidRPr="00210E9B" w:rsidRDefault="007F14DD" w:rsidP="0028747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i/>
              </w:rPr>
              <w:t xml:space="preserve">Все виды компетенций </w:t>
            </w:r>
            <w:r w:rsidRPr="00210E9B">
              <w:rPr>
                <w:i/>
              </w:rPr>
              <w:t xml:space="preserve">сформированы на продвинутом </w:t>
            </w:r>
            <w:r w:rsidRPr="00210E9B">
              <w:rPr>
                <w:i/>
              </w:rPr>
              <w:lastRenderedPageBreak/>
              <w:t>уровне в соответствии с целями и задачами дисциплины</w:t>
            </w:r>
          </w:p>
        </w:tc>
        <w:tc>
          <w:tcPr>
            <w:tcW w:w="2409" w:type="dxa"/>
            <w:vMerge w:val="restart"/>
          </w:tcPr>
          <w:p w14:paraId="4F7231AB" w14:textId="77777777" w:rsidR="007F14DD" w:rsidRPr="00210E9B" w:rsidRDefault="007F14DD" w:rsidP="00287479">
            <w:pPr>
              <w:autoSpaceDE w:val="0"/>
              <w:autoSpaceDN w:val="0"/>
              <w:adjustRightInd w:val="0"/>
              <w:spacing w:before="0"/>
              <w:ind w:left="34" w:hanging="1"/>
              <w:jc w:val="both"/>
            </w:pPr>
            <w:r w:rsidRPr="00210E9B">
              <w:lastRenderedPageBreak/>
              <w:t xml:space="preserve">Применение знаний и умений в более широких контекстах учебной и профессиональной </w:t>
            </w:r>
            <w:r w:rsidRPr="00210E9B">
              <w:lastRenderedPageBreak/>
              <w:t>деятельности, нежели по образцу, большей долей самостоятельности и инициативы</w:t>
            </w:r>
          </w:p>
        </w:tc>
        <w:tc>
          <w:tcPr>
            <w:tcW w:w="2694" w:type="dxa"/>
            <w:vMerge w:val="restart"/>
          </w:tcPr>
          <w:p w14:paraId="6AE84383" w14:textId="77777777" w:rsidR="007F14DD" w:rsidRPr="00210E9B" w:rsidRDefault="007F14DD" w:rsidP="00287479">
            <w:pPr>
              <w:pStyle w:val="Style5"/>
              <w:widowControl/>
              <w:ind w:left="34"/>
              <w:rPr>
                <w:i/>
              </w:rPr>
            </w:pPr>
            <w:r w:rsidRPr="00210E9B">
              <w:rPr>
                <w:i/>
              </w:rPr>
              <w:lastRenderedPageBreak/>
              <w:t>Включает нижестоящий уровень.</w:t>
            </w:r>
          </w:p>
          <w:p w14:paraId="6B72E2FC" w14:textId="77777777" w:rsidR="007F14DD" w:rsidRPr="00210E9B" w:rsidRDefault="007F14DD" w:rsidP="00287479">
            <w:pPr>
              <w:pStyle w:val="Style5"/>
              <w:widowControl/>
              <w:ind w:left="34"/>
              <w:rPr>
                <w:rStyle w:val="FontStyle14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10E9B">
              <w:t xml:space="preserve">Студент может доказать владение компетенциями: </w:t>
            </w:r>
            <w:r w:rsidRPr="00210E9B">
              <w:lastRenderedPageBreak/>
              <w:t>демонстрирует способность собирать, систематизировать, анализировать и грамотно использовать информацию из самостоятельно найденных теоретических источников и иллюстрировать ими теоретические положения или обосновывать практику применения.</w:t>
            </w:r>
          </w:p>
        </w:tc>
        <w:tc>
          <w:tcPr>
            <w:tcW w:w="1275" w:type="dxa"/>
            <w:vAlign w:val="center"/>
          </w:tcPr>
          <w:p w14:paraId="317ADB0E" w14:textId="77777777" w:rsidR="007F14DD" w:rsidRPr="00210E9B" w:rsidRDefault="007F14DD" w:rsidP="0028747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</w:rPr>
              <w:lastRenderedPageBreak/>
              <w:t>8</w:t>
            </w:r>
            <w:r w:rsidRPr="00210E9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5-8</w:t>
            </w: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14:paraId="51326527" w14:textId="77777777" w:rsidR="007F14DD" w:rsidRDefault="007F14DD" w:rsidP="0028747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B/</w:t>
            </w:r>
          </w:p>
          <w:p w14:paraId="155F646F" w14:textId="77777777" w:rsidR="007F14DD" w:rsidRDefault="007F14DD" w:rsidP="0028747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</w:rPr>
              <w:t>Очень хорошо/</w:t>
            </w:r>
          </w:p>
          <w:p w14:paraId="079CB2F2" w14:textId="77777777" w:rsidR="007F14DD" w:rsidRPr="00071D02" w:rsidRDefault="007F14DD" w:rsidP="0028747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</w:rPr>
              <w:t>Зачтено</w:t>
            </w:r>
          </w:p>
        </w:tc>
      </w:tr>
      <w:tr w:rsidR="007F14DD" w:rsidRPr="00210E9B" w14:paraId="1CD149AD" w14:textId="77777777" w:rsidTr="00287479">
        <w:trPr>
          <w:trHeight w:val="1294"/>
        </w:trPr>
        <w:tc>
          <w:tcPr>
            <w:tcW w:w="2235" w:type="dxa"/>
            <w:vMerge/>
          </w:tcPr>
          <w:p w14:paraId="37B3AE7E" w14:textId="77777777" w:rsidR="007F14DD" w:rsidRPr="00210E9B" w:rsidRDefault="007F14DD" w:rsidP="0028747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0339ED58" w14:textId="77777777" w:rsidR="007F14DD" w:rsidRPr="00210E9B" w:rsidRDefault="007F14DD" w:rsidP="00287479">
            <w:pPr>
              <w:autoSpaceDE w:val="0"/>
              <w:autoSpaceDN w:val="0"/>
              <w:adjustRightInd w:val="0"/>
              <w:spacing w:before="0"/>
              <w:ind w:left="34" w:hanging="1"/>
              <w:jc w:val="both"/>
            </w:pPr>
          </w:p>
        </w:tc>
        <w:tc>
          <w:tcPr>
            <w:tcW w:w="2694" w:type="dxa"/>
            <w:vMerge/>
          </w:tcPr>
          <w:p w14:paraId="60530D14" w14:textId="77777777" w:rsidR="007F14DD" w:rsidRPr="00210E9B" w:rsidRDefault="007F14DD" w:rsidP="00287479">
            <w:pPr>
              <w:pStyle w:val="Style5"/>
              <w:widowControl/>
              <w:ind w:left="34"/>
              <w:rPr>
                <w:i/>
              </w:rPr>
            </w:pPr>
          </w:p>
        </w:tc>
        <w:tc>
          <w:tcPr>
            <w:tcW w:w="1275" w:type="dxa"/>
            <w:vAlign w:val="center"/>
          </w:tcPr>
          <w:p w14:paraId="6D299660" w14:textId="77777777" w:rsidR="007F14DD" w:rsidRPr="00210E9B" w:rsidRDefault="007F14DD" w:rsidP="00287479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75-8</w:t>
            </w:r>
            <w:r>
              <w:rPr>
                <w:rStyle w:val="FontStyle141"/>
                <w:b w:val="0"/>
                <w:i w:val="0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6F7AD71C" w14:textId="77777777" w:rsidR="007F14DD" w:rsidRDefault="007F14DD" w:rsidP="00287479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</w:rPr>
              <w:t>С/</w:t>
            </w:r>
          </w:p>
          <w:p w14:paraId="569B3F49" w14:textId="77777777" w:rsidR="007F14DD" w:rsidRDefault="007F14DD" w:rsidP="00287479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Хорошо/</w:t>
            </w:r>
          </w:p>
          <w:p w14:paraId="1CD7C5F0" w14:textId="77777777" w:rsidR="007F14DD" w:rsidRPr="00210E9B" w:rsidRDefault="007F14DD" w:rsidP="00287479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Зачтено</w:t>
            </w:r>
          </w:p>
        </w:tc>
      </w:tr>
      <w:tr w:rsidR="007F14DD" w:rsidRPr="00210E9B" w14:paraId="2BF6D8F9" w14:textId="77777777" w:rsidTr="00287479">
        <w:trPr>
          <w:trHeight w:val="712"/>
        </w:trPr>
        <w:tc>
          <w:tcPr>
            <w:tcW w:w="2235" w:type="dxa"/>
            <w:vMerge w:val="restart"/>
          </w:tcPr>
          <w:p w14:paraId="2404423F" w14:textId="77777777" w:rsidR="007F14DD" w:rsidRPr="00210E9B" w:rsidRDefault="007F14DD" w:rsidP="0028747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lastRenderedPageBreak/>
              <w:t>Пороговый</w:t>
            </w:r>
          </w:p>
          <w:p w14:paraId="526E40E7" w14:textId="77777777" w:rsidR="007F14DD" w:rsidRPr="00210E9B" w:rsidRDefault="007F14DD" w:rsidP="0028747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i/>
              </w:rPr>
              <w:t xml:space="preserve">Все виды компетенций </w:t>
            </w:r>
            <w:r w:rsidRPr="00210E9B">
              <w:rPr>
                <w:i/>
              </w:rPr>
              <w:t>сформированы на пороговом уровне</w:t>
            </w:r>
          </w:p>
        </w:tc>
        <w:tc>
          <w:tcPr>
            <w:tcW w:w="2409" w:type="dxa"/>
            <w:vMerge w:val="restart"/>
          </w:tcPr>
          <w:p w14:paraId="6ABCCBD6" w14:textId="77777777" w:rsidR="007F14DD" w:rsidRPr="00210E9B" w:rsidRDefault="007F14DD" w:rsidP="00287479">
            <w:pPr>
              <w:autoSpaceDE w:val="0"/>
              <w:autoSpaceDN w:val="0"/>
              <w:adjustRightInd w:val="0"/>
              <w:spacing w:before="0"/>
              <w:jc w:val="both"/>
            </w:pPr>
            <w:r w:rsidRPr="00210E9B">
              <w:t>Репродуктивная деятельность</w:t>
            </w:r>
          </w:p>
        </w:tc>
        <w:tc>
          <w:tcPr>
            <w:tcW w:w="2694" w:type="dxa"/>
            <w:vMerge w:val="restart"/>
          </w:tcPr>
          <w:p w14:paraId="67E4BC7D" w14:textId="77777777" w:rsidR="007F14DD" w:rsidRPr="00210E9B" w:rsidRDefault="007F14DD" w:rsidP="00287479">
            <w:pPr>
              <w:autoSpaceDE w:val="0"/>
              <w:autoSpaceDN w:val="0"/>
              <w:adjustRightInd w:val="0"/>
              <w:spacing w:before="0"/>
              <w:jc w:val="both"/>
              <w:rPr>
                <w:rStyle w:val="FontStyle14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10E9B">
              <w:t>Студент демонстрирует владение компетенциями в стандартных ситуациях: излагает в пределах задач курса теоретически и практически контролируемый материал.</w:t>
            </w:r>
          </w:p>
        </w:tc>
        <w:tc>
          <w:tcPr>
            <w:tcW w:w="1275" w:type="dxa"/>
          </w:tcPr>
          <w:p w14:paraId="4D1FE8E4" w14:textId="77777777" w:rsidR="007F14DD" w:rsidRPr="00210E9B" w:rsidRDefault="007F14DD" w:rsidP="0028747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65</w:t>
            </w:r>
            <w:r w:rsidRPr="00210E9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-74</w:t>
            </w:r>
          </w:p>
        </w:tc>
        <w:tc>
          <w:tcPr>
            <w:tcW w:w="1418" w:type="dxa"/>
          </w:tcPr>
          <w:p w14:paraId="5C3658BB" w14:textId="77777777" w:rsidR="007F14DD" w:rsidRPr="00210E9B" w:rsidRDefault="007F14DD" w:rsidP="0028747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D/</w:t>
            </w: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Удовлетворительно/ Зачтено</w:t>
            </w:r>
          </w:p>
        </w:tc>
      </w:tr>
      <w:tr w:rsidR="007F14DD" w:rsidRPr="00210E9B" w14:paraId="6BC0C96A" w14:textId="77777777" w:rsidTr="00287479">
        <w:trPr>
          <w:trHeight w:val="663"/>
        </w:trPr>
        <w:tc>
          <w:tcPr>
            <w:tcW w:w="2235" w:type="dxa"/>
            <w:vMerge/>
          </w:tcPr>
          <w:p w14:paraId="37EE9688" w14:textId="77777777" w:rsidR="007F14DD" w:rsidRPr="00210E9B" w:rsidRDefault="007F14DD" w:rsidP="0028747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5711C396" w14:textId="77777777" w:rsidR="007F14DD" w:rsidRPr="00210E9B" w:rsidRDefault="007F14DD" w:rsidP="00287479">
            <w:pPr>
              <w:autoSpaceDE w:val="0"/>
              <w:autoSpaceDN w:val="0"/>
              <w:adjustRightInd w:val="0"/>
              <w:spacing w:before="0"/>
              <w:jc w:val="both"/>
            </w:pPr>
          </w:p>
        </w:tc>
        <w:tc>
          <w:tcPr>
            <w:tcW w:w="2694" w:type="dxa"/>
            <w:vMerge/>
          </w:tcPr>
          <w:p w14:paraId="5F8925B6" w14:textId="77777777" w:rsidR="007F14DD" w:rsidRPr="00210E9B" w:rsidRDefault="007F14DD" w:rsidP="00287479">
            <w:pPr>
              <w:autoSpaceDE w:val="0"/>
              <w:autoSpaceDN w:val="0"/>
              <w:adjustRightInd w:val="0"/>
              <w:spacing w:before="0"/>
              <w:jc w:val="both"/>
            </w:pPr>
          </w:p>
        </w:tc>
        <w:tc>
          <w:tcPr>
            <w:tcW w:w="1275" w:type="dxa"/>
          </w:tcPr>
          <w:p w14:paraId="2B789740" w14:textId="77777777" w:rsidR="007F14DD" w:rsidRPr="00210E9B" w:rsidRDefault="007F14DD" w:rsidP="00287479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60-64</w:t>
            </w:r>
          </w:p>
        </w:tc>
        <w:tc>
          <w:tcPr>
            <w:tcW w:w="1418" w:type="dxa"/>
          </w:tcPr>
          <w:p w14:paraId="4C4F4DD0" w14:textId="77777777" w:rsidR="007F14DD" w:rsidRDefault="007F14DD" w:rsidP="00287479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E/</w:t>
            </w:r>
            <w:r>
              <w:rPr>
                <w:rStyle w:val="FontStyle141"/>
                <w:b w:val="0"/>
                <w:i w:val="0"/>
                <w:sz w:val="24"/>
                <w:szCs w:val="24"/>
              </w:rPr>
              <w:t>Посредственно</w:t>
            </w:r>
          </w:p>
          <w:p w14:paraId="1968FD0E" w14:textId="77777777" w:rsidR="007F14DD" w:rsidRPr="00071D02" w:rsidRDefault="007F14DD" w:rsidP="00287479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</w:rPr>
              <w:t>/Зачтено</w:t>
            </w:r>
          </w:p>
        </w:tc>
      </w:tr>
      <w:tr w:rsidR="007F14DD" w:rsidRPr="00210E9B" w14:paraId="4815839C" w14:textId="77777777" w:rsidTr="00287479">
        <w:tc>
          <w:tcPr>
            <w:tcW w:w="2235" w:type="dxa"/>
          </w:tcPr>
          <w:p w14:paraId="5DFBE4B6" w14:textId="77777777" w:rsidR="007F14DD" w:rsidRPr="00210E9B" w:rsidRDefault="007F14DD" w:rsidP="0028747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Ниже порогового</w:t>
            </w:r>
          </w:p>
        </w:tc>
        <w:tc>
          <w:tcPr>
            <w:tcW w:w="5103" w:type="dxa"/>
            <w:gridSpan w:val="2"/>
          </w:tcPr>
          <w:p w14:paraId="2382080A" w14:textId="77777777" w:rsidR="007F14DD" w:rsidRPr="00210E9B" w:rsidRDefault="007F14DD" w:rsidP="00287479">
            <w:pPr>
              <w:autoSpaceDE w:val="0"/>
              <w:autoSpaceDN w:val="0"/>
              <w:adjustRightInd w:val="0"/>
              <w:spacing w:before="0"/>
              <w:jc w:val="both"/>
            </w:pPr>
            <w:r w:rsidRPr="00210E9B">
              <w:t>Отсутст</w:t>
            </w:r>
            <w:r>
              <w:t xml:space="preserve">вие признаков порогового уровня: </w:t>
            </w:r>
            <w:r w:rsidRPr="00210E9B">
              <w:t xml:space="preserve">компетенции не сформированы. </w:t>
            </w:r>
          </w:p>
          <w:p w14:paraId="4E7B2D04" w14:textId="77777777" w:rsidR="007F14DD" w:rsidRPr="00210E9B" w:rsidRDefault="007F14DD" w:rsidP="00287479">
            <w:pPr>
              <w:autoSpaceDE w:val="0"/>
              <w:autoSpaceDN w:val="0"/>
              <w:adjustRightInd w:val="0"/>
              <w:spacing w:before="0"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t>Студент не в состоянии продемонстрировать обладание компетенциями в стандартных ситуациях.</w:t>
            </w:r>
          </w:p>
        </w:tc>
        <w:tc>
          <w:tcPr>
            <w:tcW w:w="1275" w:type="dxa"/>
          </w:tcPr>
          <w:p w14:paraId="667AD3EF" w14:textId="77777777" w:rsidR="007F14DD" w:rsidRPr="00210E9B" w:rsidRDefault="007F14DD" w:rsidP="0028747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0-</w:t>
            </w: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59</w:t>
            </w:r>
          </w:p>
        </w:tc>
        <w:tc>
          <w:tcPr>
            <w:tcW w:w="1418" w:type="dxa"/>
          </w:tcPr>
          <w:p w14:paraId="11215DBB" w14:textId="77777777" w:rsidR="007F14DD" w:rsidRPr="00210E9B" w:rsidRDefault="007F14DD" w:rsidP="0028747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Неудовлетворительно/ Зачтено</w:t>
            </w:r>
          </w:p>
        </w:tc>
      </w:tr>
    </w:tbl>
    <w:p w14:paraId="7C66C5BE" w14:textId="77777777" w:rsidR="007F14DD" w:rsidRDefault="007F14DD" w:rsidP="007F14DD">
      <w:pPr>
        <w:pStyle w:val="Style5"/>
        <w:widowControl/>
        <w:jc w:val="both"/>
        <w:sectPr w:rsidR="007F14DD" w:rsidSect="00287479">
          <w:pgSz w:w="11906" w:h="16838" w:code="9"/>
          <w:pgMar w:top="851" w:right="748" w:bottom="1134" w:left="1259" w:header="709" w:footer="284" w:gutter="0"/>
          <w:cols w:space="708"/>
          <w:docGrid w:linePitch="360"/>
        </w:sectPr>
      </w:pPr>
      <w:r w:rsidRPr="00210E9B">
        <w:tab/>
      </w:r>
    </w:p>
    <w:p w14:paraId="4044890A" w14:textId="59D6FE38" w:rsidR="0017279D" w:rsidRPr="00210E9B" w:rsidRDefault="0017279D" w:rsidP="0017279D">
      <w:pPr>
        <w:pStyle w:val="Style5"/>
        <w:widowControl/>
        <w:ind w:firstLine="567"/>
        <w:jc w:val="both"/>
      </w:pPr>
      <w:r w:rsidRPr="00210E9B">
        <w:lastRenderedPageBreak/>
        <w:t>Оценивание результатов обучения студентов по дисциплине осуществляется по регламенту текущего контроля и промежуточной аттестации.</w:t>
      </w:r>
    </w:p>
    <w:p w14:paraId="204A12EF" w14:textId="77777777" w:rsidR="0017279D" w:rsidRPr="00210E9B" w:rsidRDefault="0017279D" w:rsidP="0017279D">
      <w:pPr>
        <w:pStyle w:val="Style5"/>
        <w:widowControl/>
        <w:jc w:val="both"/>
        <w:rPr>
          <w:rStyle w:val="FontStyle141"/>
          <w:b w:val="0"/>
          <w:i w:val="0"/>
          <w:sz w:val="24"/>
          <w:szCs w:val="24"/>
        </w:rPr>
      </w:pPr>
      <w:r w:rsidRPr="00210E9B">
        <w:tab/>
        <w:t xml:space="preserve">Критерии оценивания компетенций на каждом этапе </w:t>
      </w:r>
      <w:r>
        <w:t>изучения дисциплины</w:t>
      </w:r>
      <w:r w:rsidRPr="00210E9B">
        <w:t xml:space="preserve"> для каждого вида оценочного средства и приводятся в </w:t>
      </w:r>
      <w:r w:rsidRPr="00C665DE">
        <w:t>п. 4 ФОС.</w:t>
      </w:r>
      <w:r w:rsidRPr="00210E9B">
        <w:t xml:space="preserve"> </w:t>
      </w:r>
      <w:r>
        <w:t>И</w:t>
      </w:r>
      <w:r w:rsidRPr="00210E9B">
        <w:t>тоговый уровень сформированности компетенции при изучении дисциплины определяется по таблице. При этом следует понимать, что граница между уровнями для конкретных результатов освоения образовательной программы может смещаться.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8"/>
        <w:gridCol w:w="3224"/>
        <w:gridCol w:w="3323"/>
      </w:tblGrid>
      <w:tr w:rsidR="0017279D" w:rsidRPr="00210E9B" w14:paraId="4233BA47" w14:textId="77777777" w:rsidTr="00287479">
        <w:tc>
          <w:tcPr>
            <w:tcW w:w="3568" w:type="dxa"/>
          </w:tcPr>
          <w:p w14:paraId="54C52D8B" w14:textId="77777777" w:rsidR="0017279D" w:rsidRPr="00210E9B" w:rsidRDefault="0017279D" w:rsidP="0028747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Уровень сформированности компетенции</w:t>
            </w:r>
          </w:p>
        </w:tc>
        <w:tc>
          <w:tcPr>
            <w:tcW w:w="3224" w:type="dxa"/>
          </w:tcPr>
          <w:p w14:paraId="2B711BB8" w14:textId="77777777" w:rsidR="0017279D" w:rsidRPr="00210E9B" w:rsidRDefault="0017279D" w:rsidP="0028747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Текущий контроль</w:t>
            </w:r>
          </w:p>
          <w:p w14:paraId="2D411CBD" w14:textId="77777777" w:rsidR="0017279D" w:rsidRPr="00210E9B" w:rsidRDefault="0017279D" w:rsidP="0028747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323" w:type="dxa"/>
          </w:tcPr>
          <w:p w14:paraId="35F84FA9" w14:textId="77777777" w:rsidR="0017279D" w:rsidRPr="00210E9B" w:rsidRDefault="0017279D" w:rsidP="0028747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Промежуточная аттестация</w:t>
            </w:r>
          </w:p>
          <w:p w14:paraId="1214C76F" w14:textId="77777777" w:rsidR="0017279D" w:rsidRPr="00210E9B" w:rsidRDefault="0017279D" w:rsidP="0028747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</w:tr>
      <w:tr w:rsidR="0017279D" w:rsidRPr="00210E9B" w14:paraId="77EB1A84" w14:textId="77777777" w:rsidTr="00287479">
        <w:tc>
          <w:tcPr>
            <w:tcW w:w="3568" w:type="dxa"/>
            <w:vMerge w:val="restart"/>
            <w:vAlign w:val="center"/>
          </w:tcPr>
          <w:p w14:paraId="557DFE2C" w14:textId="77777777" w:rsidR="0017279D" w:rsidRPr="00210E9B" w:rsidRDefault="0017279D" w:rsidP="0028747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высокий</w:t>
            </w:r>
          </w:p>
        </w:tc>
        <w:tc>
          <w:tcPr>
            <w:tcW w:w="3224" w:type="dxa"/>
          </w:tcPr>
          <w:p w14:paraId="5D8CC9A8" w14:textId="77777777" w:rsidR="0017279D" w:rsidRPr="00210E9B" w:rsidRDefault="0017279D" w:rsidP="0028747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высокий</w:t>
            </w:r>
          </w:p>
        </w:tc>
        <w:tc>
          <w:tcPr>
            <w:tcW w:w="3323" w:type="dxa"/>
          </w:tcPr>
          <w:p w14:paraId="7D210C8B" w14:textId="77777777" w:rsidR="0017279D" w:rsidRPr="00210E9B" w:rsidRDefault="0017279D" w:rsidP="0028747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высокий</w:t>
            </w:r>
          </w:p>
        </w:tc>
      </w:tr>
      <w:tr w:rsidR="0017279D" w:rsidRPr="00210E9B" w14:paraId="2768CADB" w14:textId="77777777" w:rsidTr="00287479">
        <w:tc>
          <w:tcPr>
            <w:tcW w:w="3568" w:type="dxa"/>
            <w:vMerge/>
          </w:tcPr>
          <w:p w14:paraId="11653B0F" w14:textId="77777777" w:rsidR="0017279D" w:rsidRPr="00210E9B" w:rsidRDefault="0017279D" w:rsidP="0028747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14:paraId="739760B9" w14:textId="77777777" w:rsidR="0017279D" w:rsidRPr="00210E9B" w:rsidRDefault="0017279D" w:rsidP="0028747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продвинутый</w:t>
            </w:r>
          </w:p>
        </w:tc>
        <w:tc>
          <w:tcPr>
            <w:tcW w:w="3323" w:type="dxa"/>
          </w:tcPr>
          <w:p w14:paraId="116694D8" w14:textId="77777777" w:rsidR="0017279D" w:rsidRPr="00210E9B" w:rsidRDefault="0017279D" w:rsidP="0028747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высокий</w:t>
            </w:r>
          </w:p>
        </w:tc>
      </w:tr>
      <w:tr w:rsidR="0017279D" w:rsidRPr="00210E9B" w14:paraId="0D45B488" w14:textId="77777777" w:rsidTr="00287479">
        <w:tc>
          <w:tcPr>
            <w:tcW w:w="3568" w:type="dxa"/>
            <w:vMerge/>
          </w:tcPr>
          <w:p w14:paraId="7A3B09B9" w14:textId="77777777" w:rsidR="0017279D" w:rsidRPr="00210E9B" w:rsidRDefault="0017279D" w:rsidP="0028747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14:paraId="45F0FA10" w14:textId="77777777" w:rsidR="0017279D" w:rsidRPr="00210E9B" w:rsidRDefault="0017279D" w:rsidP="0028747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высокий</w:t>
            </w:r>
          </w:p>
        </w:tc>
        <w:tc>
          <w:tcPr>
            <w:tcW w:w="3323" w:type="dxa"/>
          </w:tcPr>
          <w:p w14:paraId="48B61B64" w14:textId="77777777" w:rsidR="0017279D" w:rsidRPr="00210E9B" w:rsidRDefault="0017279D" w:rsidP="0028747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продвинутый</w:t>
            </w:r>
          </w:p>
        </w:tc>
      </w:tr>
      <w:tr w:rsidR="0017279D" w:rsidRPr="00210E9B" w14:paraId="0D50EA73" w14:textId="77777777" w:rsidTr="00287479">
        <w:tc>
          <w:tcPr>
            <w:tcW w:w="3568" w:type="dxa"/>
            <w:vMerge w:val="restart"/>
            <w:vAlign w:val="center"/>
          </w:tcPr>
          <w:p w14:paraId="462B79C8" w14:textId="77777777" w:rsidR="0017279D" w:rsidRPr="00210E9B" w:rsidRDefault="0017279D" w:rsidP="0028747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продвинутый</w:t>
            </w:r>
          </w:p>
        </w:tc>
        <w:tc>
          <w:tcPr>
            <w:tcW w:w="3224" w:type="dxa"/>
          </w:tcPr>
          <w:p w14:paraId="0CEBC63A" w14:textId="77777777" w:rsidR="0017279D" w:rsidRPr="00210E9B" w:rsidRDefault="0017279D" w:rsidP="0028747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14:paraId="4C204702" w14:textId="77777777" w:rsidR="0017279D" w:rsidRPr="00210E9B" w:rsidRDefault="0017279D" w:rsidP="0028747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высокий</w:t>
            </w:r>
          </w:p>
        </w:tc>
      </w:tr>
      <w:tr w:rsidR="0017279D" w:rsidRPr="00210E9B" w14:paraId="2D90B0C4" w14:textId="77777777" w:rsidTr="00287479">
        <w:tc>
          <w:tcPr>
            <w:tcW w:w="3568" w:type="dxa"/>
            <w:vMerge/>
          </w:tcPr>
          <w:p w14:paraId="743F05A1" w14:textId="77777777" w:rsidR="0017279D" w:rsidRPr="00210E9B" w:rsidRDefault="0017279D" w:rsidP="0028747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14:paraId="30C7F91C" w14:textId="77777777" w:rsidR="0017279D" w:rsidRPr="00210E9B" w:rsidRDefault="0017279D" w:rsidP="0028747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высокий</w:t>
            </w:r>
          </w:p>
        </w:tc>
        <w:tc>
          <w:tcPr>
            <w:tcW w:w="3323" w:type="dxa"/>
          </w:tcPr>
          <w:p w14:paraId="02AC7853" w14:textId="77777777" w:rsidR="0017279D" w:rsidRPr="00210E9B" w:rsidRDefault="0017279D" w:rsidP="0028747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пороговый</w:t>
            </w:r>
          </w:p>
        </w:tc>
      </w:tr>
      <w:tr w:rsidR="0017279D" w:rsidRPr="00210E9B" w14:paraId="68F24411" w14:textId="77777777" w:rsidTr="00287479">
        <w:tc>
          <w:tcPr>
            <w:tcW w:w="3568" w:type="dxa"/>
            <w:vMerge/>
          </w:tcPr>
          <w:p w14:paraId="22DA13EB" w14:textId="77777777" w:rsidR="0017279D" w:rsidRPr="00210E9B" w:rsidRDefault="0017279D" w:rsidP="0028747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14:paraId="233AD825" w14:textId="77777777" w:rsidR="0017279D" w:rsidRPr="00210E9B" w:rsidRDefault="0017279D" w:rsidP="0028747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продвинутый</w:t>
            </w:r>
          </w:p>
        </w:tc>
        <w:tc>
          <w:tcPr>
            <w:tcW w:w="3323" w:type="dxa"/>
          </w:tcPr>
          <w:p w14:paraId="2382B8A4" w14:textId="77777777" w:rsidR="0017279D" w:rsidRPr="00210E9B" w:rsidRDefault="0017279D" w:rsidP="0028747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продвинутый</w:t>
            </w:r>
          </w:p>
        </w:tc>
      </w:tr>
      <w:tr w:rsidR="0017279D" w:rsidRPr="00210E9B" w14:paraId="3B9DE369" w14:textId="77777777" w:rsidTr="00287479">
        <w:tc>
          <w:tcPr>
            <w:tcW w:w="3568" w:type="dxa"/>
            <w:vMerge/>
          </w:tcPr>
          <w:p w14:paraId="312A2DDF" w14:textId="77777777" w:rsidR="0017279D" w:rsidRPr="00210E9B" w:rsidRDefault="0017279D" w:rsidP="0028747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14:paraId="3A2E9ADB" w14:textId="77777777" w:rsidR="0017279D" w:rsidRPr="00210E9B" w:rsidRDefault="0017279D" w:rsidP="0028747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продвинутый</w:t>
            </w:r>
          </w:p>
        </w:tc>
        <w:tc>
          <w:tcPr>
            <w:tcW w:w="3323" w:type="dxa"/>
          </w:tcPr>
          <w:p w14:paraId="28F78B0B" w14:textId="77777777" w:rsidR="0017279D" w:rsidRPr="00210E9B" w:rsidRDefault="0017279D" w:rsidP="0028747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пороговый</w:t>
            </w:r>
          </w:p>
        </w:tc>
      </w:tr>
      <w:tr w:rsidR="0017279D" w:rsidRPr="00210E9B" w14:paraId="39A58C82" w14:textId="77777777" w:rsidTr="00287479">
        <w:tc>
          <w:tcPr>
            <w:tcW w:w="3568" w:type="dxa"/>
            <w:vMerge/>
          </w:tcPr>
          <w:p w14:paraId="332A18C0" w14:textId="77777777" w:rsidR="0017279D" w:rsidRPr="00210E9B" w:rsidRDefault="0017279D" w:rsidP="0028747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14:paraId="71043CE9" w14:textId="77777777" w:rsidR="0017279D" w:rsidRPr="00210E9B" w:rsidRDefault="0017279D" w:rsidP="0028747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14:paraId="4AA1BB91" w14:textId="77777777" w:rsidR="0017279D" w:rsidRPr="00210E9B" w:rsidRDefault="0017279D" w:rsidP="0028747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продвинутый</w:t>
            </w:r>
          </w:p>
        </w:tc>
      </w:tr>
      <w:tr w:rsidR="0017279D" w:rsidRPr="00210E9B" w14:paraId="7643BDBD" w14:textId="77777777" w:rsidTr="00287479">
        <w:tc>
          <w:tcPr>
            <w:tcW w:w="3568" w:type="dxa"/>
          </w:tcPr>
          <w:p w14:paraId="1F0C211C" w14:textId="77777777" w:rsidR="0017279D" w:rsidRPr="00210E9B" w:rsidRDefault="0017279D" w:rsidP="0028747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пороговый</w:t>
            </w:r>
          </w:p>
        </w:tc>
        <w:tc>
          <w:tcPr>
            <w:tcW w:w="3224" w:type="dxa"/>
          </w:tcPr>
          <w:p w14:paraId="2F5EE665" w14:textId="77777777" w:rsidR="0017279D" w:rsidRPr="00210E9B" w:rsidRDefault="0017279D" w:rsidP="0028747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14:paraId="66B98582" w14:textId="77777777" w:rsidR="0017279D" w:rsidRPr="00210E9B" w:rsidRDefault="0017279D" w:rsidP="0028747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</w:tc>
      </w:tr>
      <w:tr w:rsidR="0017279D" w:rsidRPr="00210E9B" w14:paraId="5316661C" w14:textId="77777777" w:rsidTr="00287479">
        <w:tc>
          <w:tcPr>
            <w:tcW w:w="3568" w:type="dxa"/>
            <w:vMerge w:val="restart"/>
            <w:vAlign w:val="center"/>
          </w:tcPr>
          <w:p w14:paraId="1FD302FC" w14:textId="77777777" w:rsidR="0017279D" w:rsidRPr="00210E9B" w:rsidRDefault="0017279D" w:rsidP="0028747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ниже порогового</w:t>
            </w:r>
          </w:p>
        </w:tc>
        <w:tc>
          <w:tcPr>
            <w:tcW w:w="3224" w:type="dxa"/>
          </w:tcPr>
          <w:p w14:paraId="7D2632D1" w14:textId="77777777" w:rsidR="0017279D" w:rsidRPr="00210E9B" w:rsidRDefault="0017279D" w:rsidP="0028747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14:paraId="3D7881C0" w14:textId="77777777" w:rsidR="0017279D" w:rsidRPr="00210E9B" w:rsidRDefault="0017279D" w:rsidP="0028747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ниже порогового</w:t>
            </w:r>
          </w:p>
        </w:tc>
      </w:tr>
      <w:tr w:rsidR="0017279D" w:rsidRPr="00210E9B" w14:paraId="43B46447" w14:textId="77777777" w:rsidTr="00287479">
        <w:tc>
          <w:tcPr>
            <w:tcW w:w="3568" w:type="dxa"/>
            <w:vMerge/>
          </w:tcPr>
          <w:p w14:paraId="1D582554" w14:textId="77777777" w:rsidR="0017279D" w:rsidRPr="00210E9B" w:rsidRDefault="0017279D" w:rsidP="0028747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14:paraId="599CC33B" w14:textId="77777777" w:rsidR="0017279D" w:rsidRPr="00210E9B" w:rsidRDefault="0017279D" w:rsidP="0028747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ниже порогового</w:t>
            </w:r>
          </w:p>
        </w:tc>
        <w:tc>
          <w:tcPr>
            <w:tcW w:w="3323" w:type="dxa"/>
          </w:tcPr>
          <w:p w14:paraId="6DFAA5B8" w14:textId="77777777" w:rsidR="0017279D" w:rsidRPr="00210E9B" w:rsidRDefault="0017279D" w:rsidP="0028747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-</w:t>
            </w:r>
          </w:p>
        </w:tc>
      </w:tr>
    </w:tbl>
    <w:p w14:paraId="25842C38" w14:textId="77777777" w:rsidR="0066071C" w:rsidRPr="00210E9B" w:rsidRDefault="0066071C" w:rsidP="00913868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</w:p>
    <w:p w14:paraId="1660CA74" w14:textId="77777777" w:rsidR="007E5BE7" w:rsidRPr="00A07717" w:rsidRDefault="007E5BE7" w:rsidP="007E5BE7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9B3BF4">
        <w:rPr>
          <w:rStyle w:val="FontStyle140"/>
          <w:sz w:val="24"/>
          <w:szCs w:val="24"/>
        </w:rPr>
        <w:t>3</w:t>
      </w:r>
      <w:r w:rsidRPr="00A07717">
        <w:rPr>
          <w:rStyle w:val="FontStyle140"/>
        </w:rPr>
        <w:t xml:space="preserve">. </w:t>
      </w:r>
      <w:r w:rsidRPr="00A07717">
        <w:rPr>
          <w:b/>
          <w:bCs/>
          <w:lang w:eastAsia="en-US"/>
        </w:rPr>
        <w:t>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</w:t>
      </w:r>
    </w:p>
    <w:p w14:paraId="293C9AFA" w14:textId="77777777" w:rsidR="007E5BE7" w:rsidRPr="00A07717" w:rsidRDefault="007E5BE7" w:rsidP="007E5BE7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</w:p>
    <w:p w14:paraId="151238B2" w14:textId="77777777" w:rsidR="007E5BE7" w:rsidRPr="007E5BE7" w:rsidRDefault="007E5BE7" w:rsidP="007E5BE7">
      <w:pPr>
        <w:pStyle w:val="afb"/>
        <w:numPr>
          <w:ilvl w:val="0"/>
          <w:numId w:val="35"/>
        </w:numPr>
        <w:overflowPunct w:val="0"/>
        <w:adjustRightInd w:val="0"/>
        <w:ind w:right="-2"/>
        <w:contextualSpacing/>
        <w:jc w:val="both"/>
        <w:rPr>
          <w:lang w:val="ru-RU"/>
        </w:rPr>
      </w:pPr>
      <w:r w:rsidRPr="007E5BE7">
        <w:rPr>
          <w:lang w:val="ru-RU"/>
        </w:rPr>
        <w:t>Итоговая аттестация по дисциплине является интегральным показателем качества теоретических и практических знаний и навыков обучающихся по дисциплине и складывается из оценок, полученных в ходе текущей и промежуточной аттестации.</w:t>
      </w:r>
    </w:p>
    <w:p w14:paraId="7715D044" w14:textId="77777777" w:rsidR="007E5BE7" w:rsidRPr="007E5BE7" w:rsidRDefault="007E5BE7" w:rsidP="007E5BE7">
      <w:pPr>
        <w:pStyle w:val="afb"/>
        <w:numPr>
          <w:ilvl w:val="0"/>
          <w:numId w:val="35"/>
        </w:numPr>
        <w:overflowPunct w:val="0"/>
        <w:adjustRightInd w:val="0"/>
        <w:ind w:right="-2"/>
        <w:contextualSpacing/>
        <w:jc w:val="both"/>
        <w:rPr>
          <w:lang w:val="ru-RU"/>
        </w:rPr>
      </w:pPr>
      <w:r w:rsidRPr="007E5BE7">
        <w:rPr>
          <w:lang w:val="ru-RU"/>
        </w:rPr>
        <w:t xml:space="preserve">Текущая аттестация в семестре проводится с целью обеспечения своевременной обратной связи, для коррекции обучения, активизации самостоятельной работы обучающихся. </w:t>
      </w:r>
    </w:p>
    <w:p w14:paraId="1AE3A51C" w14:textId="77777777" w:rsidR="007E5BE7" w:rsidRPr="007E5BE7" w:rsidRDefault="007E5BE7" w:rsidP="007E5BE7">
      <w:pPr>
        <w:pStyle w:val="afb"/>
        <w:numPr>
          <w:ilvl w:val="0"/>
          <w:numId w:val="35"/>
        </w:numPr>
        <w:overflowPunct w:val="0"/>
        <w:adjustRightInd w:val="0"/>
        <w:ind w:right="-2"/>
        <w:contextualSpacing/>
        <w:jc w:val="both"/>
        <w:rPr>
          <w:lang w:val="ru-RU"/>
        </w:rPr>
      </w:pPr>
      <w:r w:rsidRPr="007E5BE7">
        <w:rPr>
          <w:lang w:val="ru-RU"/>
        </w:rPr>
        <w:t>Промежуточная аттестация предназначена для объективного подтверждения и оценивания достигнутых результатов обучения после завершения изучения дисциплины.</w:t>
      </w:r>
    </w:p>
    <w:p w14:paraId="2A41E5EF" w14:textId="77777777" w:rsidR="007E5BE7" w:rsidRPr="007E5BE7" w:rsidRDefault="007E5BE7" w:rsidP="007E5BE7">
      <w:pPr>
        <w:pStyle w:val="afb"/>
        <w:numPr>
          <w:ilvl w:val="0"/>
          <w:numId w:val="35"/>
        </w:numPr>
        <w:overflowPunct w:val="0"/>
        <w:adjustRightInd w:val="0"/>
        <w:ind w:right="-2"/>
        <w:contextualSpacing/>
        <w:jc w:val="both"/>
        <w:rPr>
          <w:lang w:val="ru-RU"/>
        </w:rPr>
      </w:pPr>
      <w:r w:rsidRPr="007E5BE7">
        <w:rPr>
          <w:lang w:val="ru-RU"/>
        </w:rPr>
        <w:t xml:space="preserve">Текущая аттестация осуществляется два раза в семестр: </w:t>
      </w:r>
    </w:p>
    <w:p w14:paraId="3D1ED598" w14:textId="6F96A689" w:rsidR="007E5BE7" w:rsidRPr="007E5BE7" w:rsidRDefault="007E5BE7" w:rsidP="007E5BE7">
      <w:pPr>
        <w:pStyle w:val="afb"/>
        <w:numPr>
          <w:ilvl w:val="1"/>
          <w:numId w:val="35"/>
        </w:numPr>
        <w:overflowPunct w:val="0"/>
        <w:adjustRightInd w:val="0"/>
        <w:ind w:right="-2"/>
        <w:contextualSpacing/>
        <w:jc w:val="both"/>
        <w:rPr>
          <w:lang w:val="ru-RU"/>
        </w:rPr>
      </w:pPr>
      <w:r w:rsidRPr="007E5BE7">
        <w:rPr>
          <w:lang w:val="ru-RU"/>
        </w:rPr>
        <w:t>контрольная точка № 1 (КТ № 1) – выставляется в электронную ведомость не позднее 8 недели учебного семестра. Включает в себя оценку меропри</w:t>
      </w:r>
      <w:r w:rsidR="00F37AE9">
        <w:rPr>
          <w:lang w:val="ru-RU"/>
        </w:rPr>
        <w:t xml:space="preserve">ятий </w:t>
      </w:r>
      <w:r w:rsidRPr="007E5BE7">
        <w:rPr>
          <w:lang w:val="ru-RU"/>
        </w:rPr>
        <w:t xml:space="preserve">текущего контроля аудиторной и самостоятельной работы обучающегося по разделам/темам учебной дисциплины с 1 по 8 неделю учебного семестра. </w:t>
      </w:r>
    </w:p>
    <w:p w14:paraId="62F504E7" w14:textId="69E3CC73" w:rsidR="007E5BE7" w:rsidRPr="007E5BE7" w:rsidRDefault="007E5BE7" w:rsidP="007E5BE7">
      <w:pPr>
        <w:pStyle w:val="afb"/>
        <w:numPr>
          <w:ilvl w:val="1"/>
          <w:numId w:val="35"/>
        </w:numPr>
        <w:overflowPunct w:val="0"/>
        <w:adjustRightInd w:val="0"/>
        <w:ind w:right="-2"/>
        <w:contextualSpacing/>
        <w:jc w:val="both"/>
        <w:rPr>
          <w:lang w:val="ru-RU"/>
        </w:rPr>
      </w:pPr>
      <w:r w:rsidRPr="007E5BE7">
        <w:rPr>
          <w:lang w:val="ru-RU"/>
        </w:rPr>
        <w:t>контрольная точка № 2 (КТ № 2) – выставляется в электронную ведомость не позднее 16 недели учебного семестра. Вклю</w:t>
      </w:r>
      <w:r w:rsidR="00F37AE9">
        <w:rPr>
          <w:lang w:val="ru-RU"/>
        </w:rPr>
        <w:t xml:space="preserve">чает в себя оценку мероприятий </w:t>
      </w:r>
      <w:r w:rsidRPr="007E5BE7">
        <w:rPr>
          <w:lang w:val="ru-RU"/>
        </w:rPr>
        <w:t>текущего контроля аудиторной и самостоятельной работы обучающегося по разделам/темам учебной дисциплины с 9 по 16 неделю учебного семестра.</w:t>
      </w:r>
    </w:p>
    <w:p w14:paraId="6CCA0634" w14:textId="7F4B5AD0" w:rsidR="007E5BE7" w:rsidRDefault="007E5BE7" w:rsidP="007E5BE7">
      <w:pPr>
        <w:pStyle w:val="afb"/>
        <w:numPr>
          <w:ilvl w:val="0"/>
          <w:numId w:val="35"/>
        </w:numPr>
        <w:overflowPunct w:val="0"/>
        <w:adjustRightInd w:val="0"/>
        <w:ind w:right="-2"/>
        <w:contextualSpacing/>
        <w:jc w:val="both"/>
        <w:rPr>
          <w:lang w:val="ru-RU"/>
        </w:rPr>
      </w:pPr>
      <w:r w:rsidRPr="007E5BE7">
        <w:rPr>
          <w:lang w:val="ru-RU"/>
        </w:rPr>
        <w:t xml:space="preserve">Результаты текущей и промежуточной аттестации подводятся по шкале балльно-рейтинговой системы. </w:t>
      </w:r>
    </w:p>
    <w:p w14:paraId="08E7D4B4" w14:textId="4911E7D2" w:rsidR="000216F1" w:rsidRDefault="000216F1" w:rsidP="000216F1">
      <w:pPr>
        <w:pStyle w:val="afb"/>
        <w:overflowPunct w:val="0"/>
        <w:adjustRightInd w:val="0"/>
        <w:ind w:left="1080" w:right="-2" w:firstLine="0"/>
        <w:contextualSpacing/>
        <w:jc w:val="both"/>
        <w:rPr>
          <w:lang w:val="ru-RU"/>
        </w:rPr>
      </w:pPr>
    </w:p>
    <w:p w14:paraId="4EF73256" w14:textId="3FFDAF82" w:rsidR="00F37AE9" w:rsidRPr="00F37AE9" w:rsidRDefault="00F37AE9" w:rsidP="00F37AE9">
      <w:pPr>
        <w:pStyle w:val="afb"/>
        <w:overflowPunct w:val="0"/>
        <w:adjustRightInd w:val="0"/>
        <w:ind w:left="0" w:right="-2" w:firstLine="0"/>
        <w:contextualSpacing/>
        <w:jc w:val="both"/>
        <w:rPr>
          <w:b/>
          <w:lang w:val="ru-RU"/>
        </w:rPr>
      </w:pPr>
      <w:r w:rsidRPr="00F37AE9">
        <w:rPr>
          <w:b/>
          <w:lang w:val="ru-RU"/>
        </w:rPr>
        <w:t>1-6 семестр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844"/>
        <w:gridCol w:w="2409"/>
        <w:gridCol w:w="2126"/>
      </w:tblGrid>
      <w:tr w:rsidR="000216F1" w14:paraId="2834F322" w14:textId="77777777" w:rsidTr="000216F1">
        <w:trPr>
          <w:trHeight w:val="399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CC653" w14:textId="77777777" w:rsidR="000216F1" w:rsidRPr="00F37AE9" w:rsidRDefault="000216F1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F37AE9">
              <w:rPr>
                <w:b/>
                <w:bCs/>
              </w:rPr>
              <w:t xml:space="preserve">Этап рейтинговой системы / </w:t>
            </w:r>
          </w:p>
          <w:p w14:paraId="6E615DC1" w14:textId="77777777" w:rsidR="000216F1" w:rsidRPr="00F37AE9" w:rsidRDefault="000216F1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F37AE9">
              <w:rPr>
                <w:b/>
                <w:bCs/>
              </w:rPr>
              <w:t>Оценочное средство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9BD7" w14:textId="77777777" w:rsidR="000216F1" w:rsidRPr="00F37AE9" w:rsidRDefault="000216F1">
            <w:pPr>
              <w:jc w:val="center"/>
              <w:rPr>
                <w:b/>
                <w:bCs/>
              </w:rPr>
            </w:pPr>
            <w:r w:rsidRPr="00F37AE9">
              <w:rPr>
                <w:b/>
                <w:bCs/>
              </w:rPr>
              <w:t>Неделя</w:t>
            </w:r>
          </w:p>
          <w:p w14:paraId="1DA56225" w14:textId="77777777" w:rsidR="000216F1" w:rsidRPr="00F37AE9" w:rsidRDefault="000216F1">
            <w:pPr>
              <w:pStyle w:val="Style95"/>
              <w:widowControl/>
              <w:spacing w:line="240" w:lineRule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2F384" w14:textId="77777777" w:rsidR="000216F1" w:rsidRPr="00F37AE9" w:rsidRDefault="000216F1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F37AE9">
              <w:rPr>
                <w:b/>
                <w:bCs/>
              </w:rPr>
              <w:t>Балл</w:t>
            </w:r>
          </w:p>
        </w:tc>
      </w:tr>
      <w:tr w:rsidR="000216F1" w14:paraId="44077565" w14:textId="77777777" w:rsidTr="000216F1">
        <w:trPr>
          <w:trHeight w:val="414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033A6" w14:textId="77777777" w:rsidR="000216F1" w:rsidRPr="00F37AE9" w:rsidRDefault="000216F1">
            <w:pPr>
              <w:rPr>
                <w:b/>
                <w:bCs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A280C" w14:textId="77777777" w:rsidR="000216F1" w:rsidRPr="00F37AE9" w:rsidRDefault="000216F1">
            <w:pPr>
              <w:rPr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F0571" w14:textId="77777777" w:rsidR="000216F1" w:rsidRPr="00F37AE9" w:rsidRDefault="000216F1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  <w:r w:rsidRPr="00F37AE9">
              <w:rPr>
                <w:bCs/>
              </w:rPr>
              <w:t>Минимум</w:t>
            </w:r>
            <w:r w:rsidRPr="00F37AE9">
              <w:rPr>
                <w:bCs/>
                <w:color w:val="FF0000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0728D" w14:textId="77777777" w:rsidR="000216F1" w:rsidRPr="00F37AE9" w:rsidRDefault="000216F1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  <w:r w:rsidRPr="00F37AE9">
              <w:rPr>
                <w:bCs/>
              </w:rPr>
              <w:t>Максимум</w:t>
            </w:r>
            <w:r w:rsidRPr="00F37AE9">
              <w:rPr>
                <w:bCs/>
                <w:color w:val="FF0000"/>
              </w:rPr>
              <w:t>**</w:t>
            </w:r>
          </w:p>
        </w:tc>
      </w:tr>
      <w:tr w:rsidR="000216F1" w14:paraId="1CA7A850" w14:textId="77777777" w:rsidTr="000216F1">
        <w:trPr>
          <w:trHeight w:val="4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D2F8C4A" w14:textId="77777777" w:rsidR="000216F1" w:rsidRPr="00F37AE9" w:rsidRDefault="000216F1">
            <w:pPr>
              <w:pStyle w:val="Style95"/>
              <w:widowControl/>
              <w:spacing w:line="240" w:lineRule="auto"/>
              <w:ind w:firstLine="22"/>
              <w:rPr>
                <w:b/>
                <w:bCs/>
              </w:rPr>
            </w:pPr>
            <w:r w:rsidRPr="00F37AE9">
              <w:rPr>
                <w:b/>
                <w:bCs/>
              </w:rPr>
              <w:t xml:space="preserve">Текущая аттестация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425E29A" w14:textId="77777777" w:rsidR="000216F1" w:rsidRPr="00F37AE9" w:rsidRDefault="000216F1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  <w:lang w:val="en-US"/>
              </w:rPr>
            </w:pPr>
            <w:r w:rsidRPr="00F37AE9">
              <w:rPr>
                <w:b/>
                <w:bCs/>
                <w:lang w:val="en-US"/>
              </w:rPr>
              <w:t>1-16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C730131" w14:textId="77777777" w:rsidR="000216F1" w:rsidRPr="00F37AE9" w:rsidRDefault="000216F1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F37AE9">
              <w:rPr>
                <w:b/>
                <w:bCs/>
              </w:rPr>
              <w:t>30 - 60% от максимума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3018712" w14:textId="77777777" w:rsidR="000216F1" w:rsidRPr="00F37AE9" w:rsidRDefault="000216F1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F37AE9">
              <w:rPr>
                <w:b/>
                <w:bCs/>
              </w:rPr>
              <w:t>100</w:t>
            </w:r>
          </w:p>
        </w:tc>
      </w:tr>
      <w:tr w:rsidR="000216F1" w14:paraId="6D843E2D" w14:textId="77777777" w:rsidTr="000216F1">
        <w:trPr>
          <w:trHeight w:val="29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0D8C1" w14:textId="77777777" w:rsidR="000216F1" w:rsidRPr="00F37AE9" w:rsidRDefault="000216F1">
            <w:pPr>
              <w:pStyle w:val="Style95"/>
              <w:widowControl/>
              <w:spacing w:line="240" w:lineRule="auto"/>
              <w:ind w:firstLine="22"/>
              <w:rPr>
                <w:b/>
                <w:bCs/>
              </w:rPr>
            </w:pPr>
            <w:r w:rsidRPr="00F37AE9">
              <w:rPr>
                <w:b/>
                <w:bCs/>
              </w:rPr>
              <w:t>Контрольная точка № 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6032" w14:textId="77777777" w:rsidR="000216F1" w:rsidRPr="00F37AE9" w:rsidRDefault="000216F1">
            <w:pPr>
              <w:pStyle w:val="Style95"/>
              <w:widowControl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37AE9">
              <w:rPr>
                <w:b/>
                <w:bCs/>
              </w:rPr>
              <w:t>7-8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F3035" w14:textId="77777777" w:rsidR="000216F1" w:rsidRPr="00F37AE9" w:rsidRDefault="000216F1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  <w:lang w:val="en-US"/>
              </w:rPr>
            </w:pPr>
            <w:r w:rsidRPr="00F37AE9">
              <w:rPr>
                <w:b/>
                <w:bCs/>
              </w:rPr>
              <w:t xml:space="preserve">30 </w:t>
            </w:r>
            <w:r w:rsidRPr="00F37AE9">
              <w:rPr>
                <w:b/>
                <w:bCs/>
                <w:lang w:val="en-US"/>
              </w:rPr>
              <w:t>(</w:t>
            </w:r>
            <w:r w:rsidRPr="00F37AE9">
              <w:rPr>
                <w:b/>
                <w:bCs/>
              </w:rPr>
              <w:t>60% от 50</w:t>
            </w:r>
            <w:r w:rsidRPr="00F37AE9">
              <w:rPr>
                <w:b/>
                <w:bCs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95D7D" w14:textId="77777777" w:rsidR="000216F1" w:rsidRPr="00F37AE9" w:rsidRDefault="000216F1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F37AE9">
              <w:rPr>
                <w:b/>
                <w:bCs/>
              </w:rPr>
              <w:t>50</w:t>
            </w:r>
          </w:p>
        </w:tc>
      </w:tr>
      <w:tr w:rsidR="000216F1" w14:paraId="2824A921" w14:textId="77777777" w:rsidTr="000216F1">
        <w:trPr>
          <w:trHeight w:val="29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24647" w14:textId="77777777" w:rsidR="000216F1" w:rsidRPr="00F37AE9" w:rsidRDefault="000216F1">
            <w:pPr>
              <w:pStyle w:val="Style5"/>
              <w:widowControl/>
              <w:rPr>
                <w:rStyle w:val="FontStyle141"/>
                <w:i w:val="0"/>
                <w:sz w:val="24"/>
                <w:szCs w:val="24"/>
              </w:rPr>
            </w:pPr>
            <w:r w:rsidRPr="00F37AE9">
              <w:rPr>
                <w:rStyle w:val="FontStyle141"/>
                <w:b w:val="0"/>
                <w:i w:val="0"/>
                <w:sz w:val="24"/>
                <w:szCs w:val="24"/>
              </w:rPr>
              <w:t xml:space="preserve">Оценочное средство №1.1 </w:t>
            </w:r>
          </w:p>
          <w:p w14:paraId="405EC412" w14:textId="77777777" w:rsidR="000216F1" w:rsidRPr="00F37AE9" w:rsidRDefault="000216F1">
            <w:pPr>
              <w:pStyle w:val="Style95"/>
              <w:widowControl/>
              <w:spacing w:line="240" w:lineRule="auto"/>
              <w:ind w:firstLine="0"/>
              <w:rPr>
                <w:b/>
              </w:rPr>
            </w:pPr>
            <w:r w:rsidRPr="00F37AE9">
              <w:rPr>
                <w:rStyle w:val="FontStyle141"/>
                <w:b w:val="0"/>
                <w:i w:val="0"/>
                <w:sz w:val="24"/>
                <w:szCs w:val="24"/>
              </w:rPr>
              <w:t>посещение практических занятий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4BBD0" w14:textId="77777777" w:rsidR="000216F1" w:rsidRPr="00F37AE9" w:rsidRDefault="000216F1">
            <w:pPr>
              <w:pStyle w:val="Style95"/>
              <w:widowControl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37AE9">
              <w:rPr>
                <w:b/>
                <w:bCs/>
              </w:rPr>
              <w:t>1-8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5C2CC" w14:textId="77777777" w:rsidR="000216F1" w:rsidRPr="00F37AE9" w:rsidRDefault="000216F1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  <w:r w:rsidRPr="00F37AE9">
              <w:rPr>
                <w:bCs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EFAB4" w14:textId="77777777" w:rsidR="000216F1" w:rsidRPr="00F37AE9" w:rsidRDefault="000216F1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  <w:r w:rsidRPr="00F37AE9">
              <w:rPr>
                <w:bCs/>
              </w:rPr>
              <w:t>28</w:t>
            </w:r>
          </w:p>
        </w:tc>
      </w:tr>
      <w:tr w:rsidR="000216F1" w14:paraId="21E503E4" w14:textId="77777777" w:rsidTr="000216F1">
        <w:trPr>
          <w:trHeight w:val="28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91362" w14:textId="77777777" w:rsidR="000216F1" w:rsidRPr="00F37AE9" w:rsidRDefault="000216F1">
            <w:pPr>
              <w:pStyle w:val="Style5"/>
              <w:widowControl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F37AE9">
              <w:rPr>
                <w:rStyle w:val="FontStyle141"/>
                <w:b w:val="0"/>
                <w:i w:val="0"/>
                <w:sz w:val="24"/>
                <w:szCs w:val="24"/>
              </w:rPr>
              <w:lastRenderedPageBreak/>
              <w:t xml:space="preserve">Оценочное средство №1.2 </w:t>
            </w:r>
          </w:p>
          <w:p w14:paraId="3CE95983" w14:textId="77777777" w:rsidR="000216F1" w:rsidRPr="00F37AE9" w:rsidRDefault="000216F1">
            <w:pPr>
              <w:pStyle w:val="Style5"/>
              <w:widowControl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F37AE9">
              <w:rPr>
                <w:rStyle w:val="FontStyle141"/>
                <w:b w:val="0"/>
                <w:i w:val="0"/>
                <w:sz w:val="24"/>
                <w:szCs w:val="24"/>
              </w:rPr>
              <w:t>сдача контрольных нормативов (№ 4)</w:t>
            </w:r>
          </w:p>
          <w:p w14:paraId="5F1BD84B" w14:textId="77777777" w:rsidR="000216F1" w:rsidRPr="00F37AE9" w:rsidRDefault="000216F1">
            <w:pPr>
              <w:pStyle w:val="Style5"/>
              <w:widowControl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F37AE9">
              <w:rPr>
                <w:rStyle w:val="FontStyle141"/>
                <w:b w:val="0"/>
                <w:i w:val="0"/>
                <w:sz w:val="24"/>
                <w:szCs w:val="24"/>
              </w:rPr>
              <w:t>Оценочное средство №1.3 реферат</w:t>
            </w:r>
          </w:p>
          <w:p w14:paraId="4A45B00E" w14:textId="77777777" w:rsidR="000216F1" w:rsidRPr="00F37AE9" w:rsidRDefault="000216F1">
            <w:pPr>
              <w:pStyle w:val="Style5"/>
              <w:widowControl/>
              <w:rPr>
                <w:b/>
              </w:rPr>
            </w:pPr>
            <w:r w:rsidRPr="00F37AE9">
              <w:rPr>
                <w:rStyle w:val="FontStyle137"/>
                <w:sz w:val="24"/>
                <w:szCs w:val="24"/>
              </w:rPr>
              <w:t>Оценочное средство №1.4 индивидуальные задания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FD7C2" w14:textId="77777777" w:rsidR="000216F1" w:rsidRPr="00F37AE9" w:rsidRDefault="000216F1">
            <w:pPr>
              <w:pStyle w:val="Style95"/>
              <w:widowControl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37AE9">
              <w:rPr>
                <w:b/>
                <w:bCs/>
              </w:rPr>
              <w:t>7-8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5230A" w14:textId="77777777" w:rsidR="000216F1" w:rsidRPr="00F37AE9" w:rsidRDefault="000216F1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  <w:r w:rsidRPr="00F37AE9">
              <w:rPr>
                <w:bCs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E1052" w14:textId="77777777" w:rsidR="000216F1" w:rsidRPr="00F37AE9" w:rsidRDefault="000216F1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  <w:r w:rsidRPr="00F37AE9">
              <w:rPr>
                <w:bCs/>
              </w:rPr>
              <w:t>22</w:t>
            </w:r>
          </w:p>
        </w:tc>
      </w:tr>
      <w:tr w:rsidR="000216F1" w14:paraId="385873C1" w14:textId="77777777" w:rsidTr="000216F1">
        <w:trPr>
          <w:trHeight w:val="28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2FD18" w14:textId="77777777" w:rsidR="000216F1" w:rsidRPr="00F37AE9" w:rsidRDefault="000216F1">
            <w:pPr>
              <w:pStyle w:val="Style95"/>
              <w:widowControl/>
              <w:spacing w:line="240" w:lineRule="auto"/>
              <w:ind w:firstLine="0"/>
              <w:rPr>
                <w:b/>
                <w:bCs/>
              </w:rPr>
            </w:pPr>
            <w:r w:rsidRPr="00F37AE9">
              <w:rPr>
                <w:bCs/>
              </w:rPr>
              <w:t>Контрольная точка № 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4758E" w14:textId="77777777" w:rsidR="000216F1" w:rsidRPr="00F37AE9" w:rsidRDefault="000216F1">
            <w:pPr>
              <w:pStyle w:val="Style95"/>
              <w:widowControl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37AE9">
              <w:rPr>
                <w:b/>
                <w:bCs/>
              </w:rPr>
              <w:t>15-16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EC1C0" w14:textId="77777777" w:rsidR="000216F1" w:rsidRPr="00F37AE9" w:rsidRDefault="000216F1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F37AE9">
              <w:rPr>
                <w:b/>
                <w:bCs/>
              </w:rPr>
              <w:t>30 (60% от 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B8B36" w14:textId="77777777" w:rsidR="000216F1" w:rsidRPr="00F37AE9" w:rsidRDefault="000216F1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F37AE9">
              <w:rPr>
                <w:b/>
                <w:bCs/>
              </w:rPr>
              <w:t>50</w:t>
            </w:r>
          </w:p>
        </w:tc>
      </w:tr>
      <w:tr w:rsidR="000216F1" w14:paraId="5BA192C3" w14:textId="77777777" w:rsidTr="000216F1">
        <w:trPr>
          <w:trHeight w:val="28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D847D" w14:textId="77777777" w:rsidR="000216F1" w:rsidRPr="00F37AE9" w:rsidRDefault="000216F1">
            <w:pPr>
              <w:pStyle w:val="Style5"/>
              <w:widowControl/>
              <w:rPr>
                <w:rStyle w:val="FontStyle141"/>
                <w:i w:val="0"/>
                <w:sz w:val="24"/>
                <w:szCs w:val="24"/>
              </w:rPr>
            </w:pPr>
            <w:r w:rsidRPr="00F37AE9">
              <w:rPr>
                <w:rStyle w:val="FontStyle141"/>
                <w:b w:val="0"/>
                <w:i w:val="0"/>
                <w:sz w:val="24"/>
                <w:szCs w:val="24"/>
              </w:rPr>
              <w:t xml:space="preserve">Оценочное средство №2.1 </w:t>
            </w:r>
          </w:p>
          <w:p w14:paraId="02B06CEE" w14:textId="77777777" w:rsidR="000216F1" w:rsidRPr="00F37AE9" w:rsidRDefault="000216F1">
            <w:pPr>
              <w:pStyle w:val="Style95"/>
              <w:widowControl/>
              <w:spacing w:line="240" w:lineRule="auto"/>
              <w:ind w:firstLine="0"/>
              <w:rPr>
                <w:b/>
              </w:rPr>
            </w:pPr>
            <w:r w:rsidRPr="00F37AE9">
              <w:rPr>
                <w:rStyle w:val="FontStyle141"/>
                <w:b w:val="0"/>
                <w:i w:val="0"/>
                <w:sz w:val="24"/>
                <w:szCs w:val="24"/>
              </w:rPr>
              <w:t>посещаемость практических занятий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F9ECF" w14:textId="77777777" w:rsidR="000216F1" w:rsidRPr="00F37AE9" w:rsidRDefault="000216F1">
            <w:pPr>
              <w:pStyle w:val="Style95"/>
              <w:widowControl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37AE9">
              <w:rPr>
                <w:b/>
                <w:bCs/>
              </w:rPr>
              <w:t>9-16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C3575" w14:textId="77777777" w:rsidR="000216F1" w:rsidRPr="00F37AE9" w:rsidRDefault="000216F1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  <w:r w:rsidRPr="00F37AE9">
              <w:rPr>
                <w:bCs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B9436" w14:textId="77777777" w:rsidR="000216F1" w:rsidRPr="00F37AE9" w:rsidRDefault="000216F1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  <w:r w:rsidRPr="00F37AE9">
              <w:rPr>
                <w:bCs/>
              </w:rPr>
              <w:t>25</w:t>
            </w:r>
          </w:p>
        </w:tc>
      </w:tr>
      <w:tr w:rsidR="000216F1" w14:paraId="3081FE9D" w14:textId="77777777" w:rsidTr="000216F1">
        <w:trPr>
          <w:trHeight w:val="28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8370D" w14:textId="77777777" w:rsidR="000216F1" w:rsidRPr="00F37AE9" w:rsidRDefault="000216F1">
            <w:pPr>
              <w:pStyle w:val="Style5"/>
              <w:widowControl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F37AE9">
              <w:rPr>
                <w:rStyle w:val="FontStyle141"/>
                <w:b w:val="0"/>
                <w:i w:val="0"/>
                <w:sz w:val="24"/>
                <w:szCs w:val="24"/>
              </w:rPr>
              <w:t xml:space="preserve">Оценочное средство №2.2 </w:t>
            </w:r>
          </w:p>
          <w:p w14:paraId="64B4E35C" w14:textId="77777777" w:rsidR="000216F1" w:rsidRPr="00F37AE9" w:rsidRDefault="000216F1">
            <w:pPr>
              <w:pStyle w:val="Style95"/>
              <w:widowControl/>
              <w:spacing w:line="240" w:lineRule="auto"/>
              <w:ind w:firstLine="0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F37AE9">
              <w:rPr>
                <w:rStyle w:val="FontStyle141"/>
                <w:b w:val="0"/>
                <w:i w:val="0"/>
                <w:sz w:val="24"/>
                <w:szCs w:val="24"/>
              </w:rPr>
              <w:t>Сдача контрольных нормативов (№4)</w:t>
            </w:r>
          </w:p>
          <w:p w14:paraId="0A832102" w14:textId="77777777" w:rsidR="000216F1" w:rsidRPr="00F37AE9" w:rsidRDefault="000216F1">
            <w:pPr>
              <w:pStyle w:val="Style95"/>
              <w:widowControl/>
              <w:spacing w:line="240" w:lineRule="auto"/>
              <w:ind w:firstLine="0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F37AE9">
              <w:rPr>
                <w:rStyle w:val="FontStyle141"/>
                <w:b w:val="0"/>
                <w:i w:val="0"/>
                <w:sz w:val="24"/>
                <w:szCs w:val="24"/>
              </w:rPr>
              <w:t>Оценочное средство №2.3 реферат</w:t>
            </w:r>
          </w:p>
          <w:p w14:paraId="6396025F" w14:textId="77777777" w:rsidR="000216F1" w:rsidRPr="00F37AE9" w:rsidRDefault="000216F1">
            <w:pPr>
              <w:pStyle w:val="Style95"/>
              <w:widowControl/>
              <w:spacing w:line="240" w:lineRule="auto"/>
              <w:ind w:firstLine="0"/>
              <w:rPr>
                <w:i/>
              </w:rPr>
            </w:pPr>
            <w:r w:rsidRPr="00F37AE9">
              <w:rPr>
                <w:rStyle w:val="FontStyle137"/>
                <w:sz w:val="24"/>
                <w:szCs w:val="24"/>
              </w:rPr>
              <w:t>Оценочное средство №2. 4 индивидуальные задания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5DCA4" w14:textId="77777777" w:rsidR="000216F1" w:rsidRPr="00F37AE9" w:rsidRDefault="000216F1">
            <w:pPr>
              <w:pStyle w:val="Style95"/>
              <w:widowControl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37AE9">
              <w:rPr>
                <w:b/>
                <w:bCs/>
              </w:rPr>
              <w:t>15-16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E4928" w14:textId="77777777" w:rsidR="000216F1" w:rsidRPr="00F37AE9" w:rsidRDefault="000216F1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  <w:r w:rsidRPr="00F37AE9">
              <w:rPr>
                <w:bCs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96B9A" w14:textId="77777777" w:rsidR="000216F1" w:rsidRPr="00F37AE9" w:rsidRDefault="000216F1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  <w:r w:rsidRPr="00F37AE9">
              <w:rPr>
                <w:bCs/>
              </w:rPr>
              <w:t>25</w:t>
            </w:r>
          </w:p>
        </w:tc>
      </w:tr>
      <w:tr w:rsidR="000216F1" w14:paraId="632ED3D0" w14:textId="77777777" w:rsidTr="000216F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61196B2" w14:textId="77777777" w:rsidR="000216F1" w:rsidRPr="00F37AE9" w:rsidRDefault="000216F1">
            <w:pPr>
              <w:pStyle w:val="Style95"/>
              <w:widowControl/>
              <w:spacing w:line="240" w:lineRule="auto"/>
              <w:ind w:firstLine="22"/>
              <w:rPr>
                <w:b/>
                <w:bCs/>
              </w:rPr>
            </w:pPr>
            <w:r w:rsidRPr="00F37AE9">
              <w:rPr>
                <w:bCs/>
              </w:rPr>
              <w:t>Промежуточная аттестация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BCECCFB" w14:textId="77777777" w:rsidR="000216F1" w:rsidRPr="00F37AE9" w:rsidRDefault="000216F1">
            <w:pPr>
              <w:pStyle w:val="Style95"/>
              <w:widowControl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37AE9">
              <w:rPr>
                <w:b/>
                <w:bCs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79A9A5D" w14:textId="77777777" w:rsidR="000216F1" w:rsidRPr="00F37AE9" w:rsidRDefault="000216F1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F37AE9">
              <w:rPr>
                <w:b/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120D242" w14:textId="77777777" w:rsidR="000216F1" w:rsidRPr="00F37AE9" w:rsidRDefault="000216F1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F37AE9">
              <w:rPr>
                <w:b/>
                <w:bCs/>
              </w:rPr>
              <w:t>-</w:t>
            </w:r>
          </w:p>
        </w:tc>
      </w:tr>
      <w:tr w:rsidR="000216F1" w14:paraId="4E143B72" w14:textId="77777777" w:rsidTr="000216F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0C85B" w14:textId="77777777" w:rsidR="000216F1" w:rsidRPr="00F37AE9" w:rsidRDefault="000216F1">
            <w:pPr>
              <w:pStyle w:val="Style95"/>
              <w:widowControl/>
              <w:spacing w:line="240" w:lineRule="auto"/>
              <w:ind w:firstLine="22"/>
              <w:rPr>
                <w:bCs/>
              </w:rPr>
            </w:pPr>
            <w:r w:rsidRPr="00F37AE9">
              <w:rPr>
                <w:bCs/>
              </w:rPr>
              <w:t>Зачет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2F850" w14:textId="77777777" w:rsidR="000216F1" w:rsidRPr="00F37AE9" w:rsidRDefault="000216F1">
            <w:pPr>
              <w:pStyle w:val="Style95"/>
              <w:widowControl/>
              <w:spacing w:line="240" w:lineRule="auto"/>
              <w:ind w:firstLine="0"/>
              <w:jc w:val="center"/>
              <w:rPr>
                <w:bCs/>
              </w:rPr>
            </w:pPr>
            <w:r w:rsidRPr="00F37AE9">
              <w:rPr>
                <w:bCs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D0A2D" w14:textId="77777777" w:rsidR="000216F1" w:rsidRPr="00F37AE9" w:rsidRDefault="000216F1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  <w:r w:rsidRPr="00F37AE9">
              <w:rPr>
                <w:bCs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C3683" w14:textId="77777777" w:rsidR="000216F1" w:rsidRPr="00F37AE9" w:rsidRDefault="000216F1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  <w:r w:rsidRPr="00F37AE9">
              <w:rPr>
                <w:bCs/>
              </w:rPr>
              <w:t>+</w:t>
            </w:r>
          </w:p>
        </w:tc>
      </w:tr>
      <w:tr w:rsidR="000216F1" w14:paraId="0B63C6E3" w14:textId="77777777" w:rsidTr="000216F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967FE" w14:textId="77777777" w:rsidR="000216F1" w:rsidRPr="00F37AE9" w:rsidRDefault="000216F1">
            <w:pPr>
              <w:pStyle w:val="Style95"/>
              <w:widowControl/>
              <w:spacing w:line="240" w:lineRule="auto"/>
              <w:ind w:firstLine="22"/>
              <w:rPr>
                <w:bCs/>
                <w:i/>
              </w:rPr>
            </w:pPr>
            <w:r w:rsidRPr="00F37AE9">
              <w:rPr>
                <w:rStyle w:val="FontStyle141"/>
                <w:b w:val="0"/>
                <w:i w:val="0"/>
                <w:sz w:val="24"/>
                <w:szCs w:val="24"/>
              </w:rPr>
              <w:t xml:space="preserve"> суммарное количество начисляемых по всем видам учебной деятельности в течение семестра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76479" w14:textId="77777777" w:rsidR="000216F1" w:rsidRPr="00F37AE9" w:rsidRDefault="000216F1">
            <w:pPr>
              <w:pStyle w:val="Style95"/>
              <w:widowControl/>
              <w:spacing w:line="240" w:lineRule="auto"/>
              <w:ind w:firstLine="0"/>
              <w:jc w:val="center"/>
              <w:rPr>
                <w:bCs/>
              </w:rPr>
            </w:pPr>
            <w:r w:rsidRPr="00F37AE9">
              <w:rPr>
                <w:bCs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650B1" w14:textId="77777777" w:rsidR="000216F1" w:rsidRPr="00F37AE9" w:rsidRDefault="000216F1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  <w:r w:rsidRPr="00F37AE9">
              <w:rPr>
                <w:bCs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2953A" w14:textId="77777777" w:rsidR="000216F1" w:rsidRPr="00F37AE9" w:rsidRDefault="000216F1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  <w:r w:rsidRPr="00F37AE9">
              <w:rPr>
                <w:bCs/>
              </w:rPr>
              <w:t>+</w:t>
            </w:r>
          </w:p>
        </w:tc>
      </w:tr>
      <w:tr w:rsidR="000216F1" w14:paraId="72AE2566" w14:textId="77777777" w:rsidTr="000216F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1ACD6" w14:textId="77777777" w:rsidR="000216F1" w:rsidRPr="00F37AE9" w:rsidRDefault="000216F1">
            <w:pPr>
              <w:pStyle w:val="Style95"/>
              <w:widowControl/>
              <w:spacing w:line="240" w:lineRule="auto"/>
              <w:ind w:firstLine="22"/>
              <w:rPr>
                <w:b/>
                <w:bCs/>
              </w:rPr>
            </w:pPr>
            <w:r w:rsidRPr="00F37AE9">
              <w:rPr>
                <w:rStyle w:val="FontStyle141"/>
                <w:b w:val="0"/>
                <w:i w:val="0"/>
                <w:sz w:val="24"/>
                <w:szCs w:val="24"/>
              </w:rPr>
              <w:t>ИТОГО по дисциплине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05453" w14:textId="77777777" w:rsidR="000216F1" w:rsidRPr="00F37AE9" w:rsidRDefault="000216F1">
            <w:pPr>
              <w:pStyle w:val="Style95"/>
              <w:widowControl/>
              <w:spacing w:line="240" w:lineRule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FD20A" w14:textId="77777777" w:rsidR="000216F1" w:rsidRPr="00F37AE9" w:rsidRDefault="000216F1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F37AE9">
              <w:rPr>
                <w:b/>
                <w:bCs/>
              </w:rPr>
              <w:t>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993F7" w14:textId="77777777" w:rsidR="000216F1" w:rsidRPr="00F37AE9" w:rsidRDefault="000216F1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F37AE9">
              <w:rPr>
                <w:b/>
                <w:bCs/>
              </w:rPr>
              <w:t>100</w:t>
            </w:r>
          </w:p>
        </w:tc>
      </w:tr>
    </w:tbl>
    <w:p w14:paraId="3A8C9CF7" w14:textId="77777777" w:rsidR="007757B5" w:rsidRDefault="007757B5" w:rsidP="0066071C">
      <w:pPr>
        <w:pStyle w:val="Default"/>
        <w:jc w:val="both"/>
      </w:pPr>
    </w:p>
    <w:p w14:paraId="0D1D7128" w14:textId="78B7F46A" w:rsidR="00E614D5" w:rsidRPr="001D2C5E" w:rsidRDefault="00E614D5" w:rsidP="007E530D">
      <w:pPr>
        <w:spacing w:before="0"/>
        <w:jc w:val="both"/>
        <w:rPr>
          <w:rFonts w:eastAsia="TimesNewRoman"/>
        </w:rPr>
      </w:pPr>
      <w:r w:rsidRPr="001D2C5E">
        <w:rPr>
          <w:rFonts w:eastAsia="TimesNewRoman"/>
        </w:rPr>
        <w:t>Бонусы: поощрительные баллы студент получает к своему рейтингу в конце</w:t>
      </w:r>
      <w:r w:rsidR="007E530D">
        <w:rPr>
          <w:rFonts w:eastAsia="TimesNewRoman"/>
        </w:rPr>
        <w:t xml:space="preserve"> </w:t>
      </w:r>
      <w:r w:rsidRPr="001D2C5E">
        <w:rPr>
          <w:rFonts w:eastAsia="TimesNewRoman"/>
        </w:rPr>
        <w:t>семестра за активную и регулярную работу на занятиях, за участие в спортивных соревнованиях -1 балл</w:t>
      </w:r>
      <w:r w:rsidR="007E530D">
        <w:rPr>
          <w:rFonts w:eastAsia="TimesNewRoman"/>
        </w:rPr>
        <w:t>.</w:t>
      </w:r>
    </w:p>
    <w:p w14:paraId="1276081B" w14:textId="77777777" w:rsidR="0017279D" w:rsidRPr="001D2C5E" w:rsidRDefault="0017279D" w:rsidP="007E530D">
      <w:pPr>
        <w:tabs>
          <w:tab w:val="right" w:leader="underscore" w:pos="9356"/>
        </w:tabs>
        <w:spacing w:before="0"/>
        <w:jc w:val="both"/>
      </w:pPr>
      <w:r w:rsidRPr="001D2C5E">
        <w:t>Методические материалы, определяющие процедуры оценивания:</w:t>
      </w:r>
    </w:p>
    <w:p w14:paraId="5521BAB1" w14:textId="77777777" w:rsidR="0017279D" w:rsidRPr="009713DA" w:rsidRDefault="0017279D" w:rsidP="007E530D">
      <w:pPr>
        <w:spacing w:before="0"/>
        <w:jc w:val="both"/>
        <w:rPr>
          <w:color w:val="000000" w:themeColor="text1"/>
        </w:rPr>
      </w:pPr>
    </w:p>
    <w:p w14:paraId="0A0402B4" w14:textId="77777777" w:rsidR="0017279D" w:rsidRPr="009713DA" w:rsidRDefault="0017279D" w:rsidP="007E530D">
      <w:pPr>
        <w:spacing w:before="0"/>
        <w:ind w:firstLine="567"/>
        <w:jc w:val="both"/>
      </w:pPr>
      <w:r w:rsidRPr="009713DA">
        <w:t>Процедура оценивания знаний, умений, владений по дисциплине включает учет успешности по всем видам заявленных оценочных средств.</w:t>
      </w:r>
    </w:p>
    <w:p w14:paraId="56E8642B" w14:textId="77777777" w:rsidR="0017279D" w:rsidRPr="009713DA" w:rsidRDefault="0017279D" w:rsidP="007E530D">
      <w:pPr>
        <w:spacing w:before="0"/>
        <w:ind w:firstLine="567"/>
        <w:jc w:val="both"/>
      </w:pPr>
      <w:r w:rsidRPr="009713DA">
        <w:t>Тесты по разделам проводятся на практических занятиях, что позволяет оценить уровень развития основных физических качеств для обеспечения полноценной социальной и профессиональной деятельности.</w:t>
      </w:r>
    </w:p>
    <w:p w14:paraId="671A0B13" w14:textId="3F226E5A" w:rsidR="00287479" w:rsidRDefault="00287479" w:rsidP="007E530D">
      <w:pPr>
        <w:spacing w:before="0"/>
        <w:ind w:firstLine="567"/>
        <w:jc w:val="both"/>
      </w:pPr>
      <w:r w:rsidRPr="009713DA">
        <w:t>По окончании освоения дисциплины проводится аттестация в виде зачета, что позволяет оценить совокупность приобретенных в процессе обучения компетенций. При выставлении итоговой оценки применяется балльно-рейтинговая система оценки результатов обучения.</w:t>
      </w:r>
    </w:p>
    <w:p w14:paraId="6D27D0FC" w14:textId="77777777" w:rsidR="00287479" w:rsidRDefault="00287479" w:rsidP="007E530D">
      <w:pPr>
        <w:spacing w:before="0"/>
        <w:ind w:firstLine="567"/>
        <w:jc w:val="both"/>
      </w:pPr>
      <w:r>
        <w:t>Студенты основного отделения оцениваются по посещению занятий и сдаче контрольных нормативов, студенты специального отделения оцениваются по посещению занятий, выполнению реферата и индивидуальных заданий.</w:t>
      </w:r>
    </w:p>
    <w:p w14:paraId="2B8941C5" w14:textId="77777777" w:rsidR="00287479" w:rsidRPr="009713DA" w:rsidRDefault="00287479" w:rsidP="007E530D">
      <w:pPr>
        <w:spacing w:before="0"/>
        <w:ind w:firstLine="567"/>
        <w:jc w:val="both"/>
      </w:pPr>
      <w:r w:rsidRPr="009713DA">
        <w:t>Оценка сформированности компетенций на зачете для тех обучающихся, которые пропускали занятия и не участвовали в практическом тестировании, проводится после индивидуального собеседования с преподавателем по пропущенным занятиям с последующей отработкой всех занятий.</w:t>
      </w:r>
    </w:p>
    <w:p w14:paraId="10FE9CBC" w14:textId="189A75CA" w:rsidR="004B6252" w:rsidRPr="00BE2306" w:rsidRDefault="00287479" w:rsidP="007E530D">
      <w:pPr>
        <w:spacing w:before="0"/>
        <w:jc w:val="both"/>
        <w:rPr>
          <w:rStyle w:val="FontStyle140"/>
          <w:b w:val="0"/>
          <w:color w:val="0070C0"/>
          <w:sz w:val="24"/>
          <w:szCs w:val="24"/>
        </w:rPr>
      </w:pPr>
      <w:r w:rsidRPr="009713DA">
        <w:t>Студенты, пропустившие более 50% учебных занятий по уважительной</w:t>
      </w:r>
      <w:r>
        <w:t xml:space="preserve"> причине,</w:t>
      </w:r>
      <w:r w:rsidRPr="00CE44E4">
        <w:t xml:space="preserve"> </w:t>
      </w:r>
      <w:r w:rsidRPr="009713DA">
        <w:t>освобождённы</w:t>
      </w:r>
      <w:r>
        <w:t>е</w:t>
      </w:r>
      <w:r w:rsidRPr="009713DA">
        <w:t xml:space="preserve"> от практических занятий физической культурой по состоянию здоровья на длительный срок или на весь период обучения по дисциплине</w:t>
      </w:r>
      <w:r>
        <w:t xml:space="preserve"> выбирают тему реферата по согласованию с преподавателем. </w:t>
      </w:r>
      <w:r w:rsidRPr="009713DA">
        <w:t xml:space="preserve">Таким образом, реферативная работа призвана характеризовать теоретическую подготовку студента по предмету, показать его умение самостоятельно вести научный поиск и ведение научно-исследовательской работы по </w:t>
      </w:r>
      <w:r w:rsidRPr="00BE2306">
        <w:t xml:space="preserve">дисциплине </w:t>
      </w:r>
      <w:r w:rsidR="00BE2306" w:rsidRPr="00BE2306">
        <w:t>Элективные курсы по физической культуре</w:t>
      </w:r>
      <w:r w:rsidR="00BE2306">
        <w:t>.</w:t>
      </w:r>
    </w:p>
    <w:p w14:paraId="785CEE3B" w14:textId="77777777" w:rsidR="007E5BE7" w:rsidRPr="00210E9B" w:rsidRDefault="007E5BE7" w:rsidP="007E530D">
      <w:pPr>
        <w:pStyle w:val="Style5"/>
        <w:widowControl/>
        <w:jc w:val="both"/>
        <w:rPr>
          <w:rStyle w:val="FontStyle141"/>
          <w:sz w:val="24"/>
          <w:szCs w:val="24"/>
        </w:rPr>
      </w:pPr>
      <w:r>
        <w:rPr>
          <w:rStyle w:val="FontStyle141"/>
          <w:i w:val="0"/>
          <w:sz w:val="24"/>
          <w:szCs w:val="24"/>
        </w:rPr>
        <w:lastRenderedPageBreak/>
        <w:t>4</w:t>
      </w:r>
      <w:r w:rsidRPr="00210E9B">
        <w:rPr>
          <w:rStyle w:val="FontStyle141"/>
          <w:i w:val="0"/>
          <w:sz w:val="24"/>
          <w:szCs w:val="24"/>
        </w:rPr>
        <w:t>.</w:t>
      </w:r>
      <w:r w:rsidRPr="00210E9B">
        <w:rPr>
          <w:b/>
          <w:bCs/>
          <w:iCs/>
        </w:rPr>
        <w:t>Типовые контрольные задания или иные материалы, необходимые для оценки знаний, умений, навыков</w:t>
      </w:r>
    </w:p>
    <w:p w14:paraId="202C3D87" w14:textId="0DD7277D" w:rsidR="007E530D" w:rsidRDefault="007E530D">
      <w:pPr>
        <w:spacing w:before="0"/>
        <w:rPr>
          <w:rStyle w:val="FontStyle141"/>
          <w:b w:val="0"/>
          <w:i w:val="0"/>
          <w:sz w:val="24"/>
          <w:szCs w:val="24"/>
        </w:rPr>
      </w:pPr>
      <w:r>
        <w:rPr>
          <w:rStyle w:val="FontStyle141"/>
          <w:b w:val="0"/>
          <w:i w:val="0"/>
          <w:sz w:val="24"/>
          <w:szCs w:val="24"/>
        </w:rPr>
        <w:br w:type="page"/>
      </w:r>
    </w:p>
    <w:p w14:paraId="5C4133B1" w14:textId="77777777" w:rsidR="007E5BE7" w:rsidRPr="00003AD5" w:rsidRDefault="007E5BE7" w:rsidP="007E5BE7">
      <w:pPr>
        <w:spacing w:before="0"/>
        <w:jc w:val="center"/>
        <w:rPr>
          <w:b/>
          <w:spacing w:val="24"/>
        </w:rPr>
      </w:pPr>
      <w:r w:rsidRPr="00003AD5">
        <w:rPr>
          <w:spacing w:val="24"/>
          <w:sz w:val="22"/>
          <w:szCs w:val="22"/>
        </w:rPr>
        <w:lastRenderedPageBreak/>
        <w:t>МИНИСТЕРСТВО НАУКИ И ВЫСШЕГО ОБРАЗОВАНИЯ РОССИЙСКОЙ ФЕДЕРАЦИИ</w:t>
      </w:r>
    </w:p>
    <w:p w14:paraId="4C68EA5C" w14:textId="77777777" w:rsidR="007E5BE7" w:rsidRPr="0083073F" w:rsidRDefault="007E5BE7" w:rsidP="007E5BE7">
      <w:pPr>
        <w:spacing w:before="0"/>
        <w:jc w:val="center"/>
        <w:rPr>
          <w:caps/>
          <w:spacing w:val="20"/>
          <w:sz w:val="15"/>
          <w:szCs w:val="15"/>
        </w:rPr>
      </w:pPr>
      <w:r w:rsidRPr="0083073F">
        <w:rPr>
          <w:caps/>
          <w:spacing w:val="20"/>
          <w:sz w:val="15"/>
          <w:szCs w:val="15"/>
        </w:rPr>
        <w:t>федеральное государственное АВТОНОМНОЕ образовательное учреждение высшего образования</w:t>
      </w:r>
    </w:p>
    <w:p w14:paraId="6FF3BC30" w14:textId="77777777" w:rsidR="007E5BE7" w:rsidRPr="009C0151" w:rsidRDefault="007E5BE7" w:rsidP="007E5BE7">
      <w:pPr>
        <w:spacing w:before="0"/>
        <w:jc w:val="center"/>
        <w:rPr>
          <w:spacing w:val="50"/>
        </w:rPr>
      </w:pPr>
      <w:r w:rsidRPr="00272A37">
        <w:rPr>
          <w:spacing w:val="50"/>
        </w:rPr>
        <w:t>«Национальный исследовательский ядерный университет «МИФИ»</w:t>
      </w:r>
    </w:p>
    <w:p w14:paraId="7487656F" w14:textId="77777777" w:rsidR="007E5BE7" w:rsidRPr="007D5642" w:rsidRDefault="007E5BE7" w:rsidP="007E5BE7">
      <w:pPr>
        <w:spacing w:before="0"/>
        <w:jc w:val="center"/>
        <w:rPr>
          <w:rFonts w:ascii="Book Antiqua" w:hAnsi="Book Antiqua"/>
          <w:b/>
          <w:sz w:val="28"/>
          <w:szCs w:val="28"/>
        </w:rPr>
      </w:pPr>
      <w:r w:rsidRPr="007D5642">
        <w:rPr>
          <w:rFonts w:ascii="Book Antiqua" w:hAnsi="Book Antiqua"/>
          <w:b/>
          <w:sz w:val="28"/>
          <w:szCs w:val="28"/>
        </w:rPr>
        <w:t>Обнинский институт атомной энергетики</w:t>
      </w:r>
      <w:r w:rsidRPr="007D5642">
        <w:rPr>
          <w:rFonts w:ascii="Book Antiqua" w:hAnsi="Book Antiqua"/>
          <w:b/>
          <w:sz w:val="22"/>
          <w:szCs w:val="22"/>
        </w:rPr>
        <w:t xml:space="preserve"> </w:t>
      </w:r>
      <w:r w:rsidRPr="007D5642">
        <w:rPr>
          <w:rFonts w:ascii="Book Antiqua" w:hAnsi="Book Antiqua"/>
          <w:b/>
          <w:sz w:val="28"/>
          <w:szCs w:val="28"/>
        </w:rPr>
        <w:t xml:space="preserve">– </w:t>
      </w:r>
    </w:p>
    <w:p w14:paraId="094B5807" w14:textId="77777777" w:rsidR="007E5BE7" w:rsidRPr="007D5642" w:rsidRDefault="007E5BE7" w:rsidP="007E5BE7">
      <w:pPr>
        <w:spacing w:before="0"/>
        <w:jc w:val="center"/>
        <w:rPr>
          <w:rFonts w:ascii="Book Antiqua" w:hAnsi="Book Antiqua"/>
          <w:sz w:val="18"/>
          <w:szCs w:val="18"/>
        </w:rPr>
      </w:pPr>
      <w:r w:rsidRPr="007D5642">
        <w:rPr>
          <w:rFonts w:ascii="Book Antiqua" w:hAnsi="Book Antiqua"/>
          <w:sz w:val="18"/>
          <w:szCs w:val="18"/>
        </w:rPr>
        <w:t>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</w:r>
    </w:p>
    <w:p w14:paraId="2A7CAC08" w14:textId="77777777" w:rsidR="007E5BE7" w:rsidRPr="0083073F" w:rsidRDefault="007E5BE7" w:rsidP="007E5BE7">
      <w:pPr>
        <w:spacing w:before="0"/>
        <w:jc w:val="center"/>
        <w:rPr>
          <w:caps/>
          <w:spacing w:val="16"/>
          <w:sz w:val="16"/>
          <w:szCs w:val="16"/>
        </w:rPr>
      </w:pPr>
      <w:r w:rsidRPr="007D5642">
        <w:rPr>
          <w:rFonts w:ascii="Book Antiqua" w:hAnsi="Book Antiqua"/>
          <w:b/>
          <w:sz w:val="26"/>
          <w:szCs w:val="26"/>
        </w:rPr>
        <w:t>(ИАТЭ НИЯУ МИФИ)</w:t>
      </w:r>
    </w:p>
    <w:p w14:paraId="0BE07E2F" w14:textId="77777777" w:rsidR="007E5BE7" w:rsidRPr="003F4511" w:rsidRDefault="007E5BE7" w:rsidP="007E5BE7">
      <w:pPr>
        <w:spacing w:before="0"/>
        <w:jc w:val="center"/>
        <w:rPr>
          <w:b/>
          <w:lang w:eastAsia="ko-KR"/>
        </w:rPr>
      </w:pPr>
    </w:p>
    <w:p w14:paraId="3E558B4B" w14:textId="77777777" w:rsidR="007E5BE7" w:rsidRPr="004C464D" w:rsidRDefault="007E5BE7" w:rsidP="007E5BE7">
      <w:pPr>
        <w:ind w:right="-5"/>
        <w:jc w:val="center"/>
        <w:rPr>
          <w:b/>
          <w:color w:val="FF0000"/>
        </w:rPr>
      </w:pPr>
    </w:p>
    <w:p w14:paraId="72CD9B41" w14:textId="77777777" w:rsidR="007E5BE7" w:rsidRPr="00C77636" w:rsidRDefault="007E5BE7" w:rsidP="007E5BE7">
      <w:pPr>
        <w:ind w:right="-5"/>
        <w:jc w:val="center"/>
        <w:rPr>
          <w:b/>
          <w:sz w:val="28"/>
        </w:rPr>
      </w:pPr>
      <w:r w:rsidRPr="00C77636">
        <w:rPr>
          <w:b/>
          <w:sz w:val="28"/>
        </w:rPr>
        <w:t>ИНСТИТУТ ОБЩЕЙ ПРОФЕССИОНАЛЬНОЙ ПОДГОТОВКИ</w:t>
      </w:r>
    </w:p>
    <w:p w14:paraId="54C9F2BD" w14:textId="77777777" w:rsidR="007E5BE7" w:rsidRPr="00C77636" w:rsidRDefault="007E5BE7" w:rsidP="007E5BE7">
      <w:pPr>
        <w:ind w:right="-5"/>
        <w:jc w:val="center"/>
        <w:rPr>
          <w:b/>
          <w:sz w:val="28"/>
        </w:rPr>
      </w:pPr>
      <w:r w:rsidRPr="00C77636">
        <w:rPr>
          <w:b/>
          <w:sz w:val="28"/>
        </w:rPr>
        <w:t>Кафедра физического воспитания</w:t>
      </w:r>
    </w:p>
    <w:p w14:paraId="62722CAD" w14:textId="77777777" w:rsidR="007E5BE7" w:rsidRPr="00C77636" w:rsidRDefault="007E5BE7" w:rsidP="007E5BE7">
      <w:pPr>
        <w:spacing w:before="0"/>
        <w:jc w:val="center"/>
        <w:rPr>
          <w:lang w:eastAsia="ko-KR"/>
        </w:rPr>
      </w:pPr>
    </w:p>
    <w:p w14:paraId="5128D7E4" w14:textId="77777777" w:rsidR="007E5BE7" w:rsidRPr="00246FE6" w:rsidRDefault="007E5BE7" w:rsidP="007E5BE7">
      <w:pPr>
        <w:spacing w:before="0"/>
        <w:jc w:val="center"/>
        <w:rPr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9"/>
        <w:gridCol w:w="8080"/>
      </w:tblGrid>
      <w:tr w:rsidR="007B3E95" w:rsidRPr="002E7255" w14:paraId="207F326C" w14:textId="77777777" w:rsidTr="00F00FD6">
        <w:tc>
          <w:tcPr>
            <w:tcW w:w="1959" w:type="dxa"/>
          </w:tcPr>
          <w:p w14:paraId="26EF2703" w14:textId="03E03D50" w:rsidR="007B3E95" w:rsidRPr="002E7255" w:rsidRDefault="007B3E95" w:rsidP="007B3E95">
            <w:pPr>
              <w:tabs>
                <w:tab w:val="left" w:pos="2295"/>
              </w:tabs>
              <w:rPr>
                <w:szCs w:val="28"/>
              </w:rPr>
            </w:pPr>
            <w:r>
              <w:rPr>
                <w:lang w:eastAsia="ko-KR"/>
              </w:rPr>
              <w:t>Направление подготовки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3FB8681F" w14:textId="0043A5E8" w:rsidR="007B3E95" w:rsidRPr="00E35C1D" w:rsidRDefault="007B3E95" w:rsidP="007B3E95">
            <w:pPr>
              <w:tabs>
                <w:tab w:val="left" w:pos="2295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ОИКС, ОЯФИТ, ОБТ, ЛаПлаз, ОСЭН</w:t>
            </w:r>
          </w:p>
        </w:tc>
      </w:tr>
      <w:tr w:rsidR="007B3E95" w:rsidRPr="002E7255" w14:paraId="2C5D7725" w14:textId="77777777" w:rsidTr="00F00FD6">
        <w:tc>
          <w:tcPr>
            <w:tcW w:w="1959" w:type="dxa"/>
          </w:tcPr>
          <w:p w14:paraId="4ABE25D0" w14:textId="583F4F4B" w:rsidR="007B3E95" w:rsidRPr="002E7255" w:rsidRDefault="007B3E95" w:rsidP="007B3E95">
            <w:pPr>
              <w:tabs>
                <w:tab w:val="left" w:pos="2295"/>
              </w:tabs>
              <w:rPr>
                <w:szCs w:val="28"/>
              </w:rPr>
            </w:pPr>
            <w:r>
              <w:rPr>
                <w:szCs w:val="28"/>
              </w:rPr>
              <w:t>Образовательная программа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7BBD6876" w14:textId="232825BD" w:rsidR="007B3E95" w:rsidRPr="00E35C1D" w:rsidRDefault="007B3E95" w:rsidP="007B3E95">
            <w:pPr>
              <w:tabs>
                <w:tab w:val="left" w:pos="2295"/>
              </w:tabs>
              <w:rPr>
                <w:b/>
                <w:szCs w:val="28"/>
              </w:rPr>
            </w:pPr>
          </w:p>
        </w:tc>
      </w:tr>
      <w:tr w:rsidR="007B3E95" w:rsidRPr="002E7255" w14:paraId="3828EF28" w14:textId="77777777" w:rsidTr="00F00FD6">
        <w:tc>
          <w:tcPr>
            <w:tcW w:w="1959" w:type="dxa"/>
          </w:tcPr>
          <w:p w14:paraId="18B09F16" w14:textId="77777777" w:rsidR="007B3E95" w:rsidRPr="002E7255" w:rsidRDefault="007B3E95" w:rsidP="007B3E95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szCs w:val="28"/>
              </w:rPr>
              <w:t>Дисциплина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4AD3BDE6" w14:textId="10A65618" w:rsidR="007B3E95" w:rsidRPr="00E35C1D" w:rsidRDefault="007B3E95" w:rsidP="007B3E95">
            <w:pPr>
              <w:tabs>
                <w:tab w:val="left" w:pos="2295"/>
              </w:tabs>
              <w:rPr>
                <w:b/>
                <w:sz w:val="28"/>
                <w:szCs w:val="28"/>
              </w:rPr>
            </w:pPr>
            <w:r w:rsidRPr="00E35C1D">
              <w:rPr>
                <w:b/>
                <w:szCs w:val="28"/>
              </w:rPr>
              <w:t>Элективные курсы по физической культуре</w:t>
            </w:r>
          </w:p>
        </w:tc>
      </w:tr>
    </w:tbl>
    <w:p w14:paraId="156B99C4" w14:textId="77777777" w:rsidR="007E5BE7" w:rsidRDefault="007E5BE7" w:rsidP="007E5BE7">
      <w:pPr>
        <w:rPr>
          <w:sz w:val="28"/>
          <w:szCs w:val="28"/>
        </w:rPr>
      </w:pPr>
    </w:p>
    <w:p w14:paraId="5BF6AB93" w14:textId="77777777" w:rsidR="007E5BE7" w:rsidRPr="004F27A5" w:rsidRDefault="007E5BE7" w:rsidP="007E5BE7">
      <w:pPr>
        <w:rPr>
          <w:sz w:val="28"/>
          <w:szCs w:val="28"/>
        </w:rPr>
      </w:pPr>
    </w:p>
    <w:p w14:paraId="21210929" w14:textId="70CCDC56" w:rsidR="007E5BE7" w:rsidRPr="00F00FD6" w:rsidRDefault="007E5BE7" w:rsidP="00F00FD6">
      <w:pPr>
        <w:tabs>
          <w:tab w:val="left" w:pos="2295"/>
        </w:tabs>
        <w:jc w:val="center"/>
        <w:rPr>
          <w:b/>
          <w:sz w:val="28"/>
          <w:szCs w:val="28"/>
        </w:rPr>
      </w:pPr>
      <w:r w:rsidRPr="00F00FD6">
        <w:rPr>
          <w:b/>
          <w:sz w:val="28"/>
          <w:szCs w:val="28"/>
        </w:rPr>
        <w:t xml:space="preserve">Темы </w:t>
      </w:r>
      <w:r w:rsidR="002425F5" w:rsidRPr="00F00FD6">
        <w:rPr>
          <w:b/>
          <w:sz w:val="28"/>
          <w:szCs w:val="28"/>
        </w:rPr>
        <w:t>рефератов</w:t>
      </w:r>
    </w:p>
    <w:p w14:paraId="66418A00" w14:textId="77777777" w:rsidR="007E5BE7" w:rsidRPr="00F00FD6" w:rsidRDefault="007E5BE7" w:rsidP="00F00FD6">
      <w:pPr>
        <w:pStyle w:val="Style5"/>
        <w:widowControl/>
        <w:jc w:val="center"/>
        <w:rPr>
          <w:rStyle w:val="FontStyle141"/>
          <w:i w:val="0"/>
          <w:sz w:val="28"/>
          <w:szCs w:val="28"/>
        </w:rPr>
      </w:pPr>
    </w:p>
    <w:p w14:paraId="1FAEED18" w14:textId="77777777" w:rsidR="004C6070" w:rsidRPr="004C6070" w:rsidRDefault="004C6070" w:rsidP="00E42E7A">
      <w:pPr>
        <w:pStyle w:val="afb"/>
        <w:numPr>
          <w:ilvl w:val="0"/>
          <w:numId w:val="33"/>
        </w:numPr>
        <w:tabs>
          <w:tab w:val="left" w:pos="470"/>
        </w:tabs>
        <w:kinsoku w:val="0"/>
        <w:overflowPunct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4C6070">
        <w:rPr>
          <w:sz w:val="24"/>
          <w:szCs w:val="24"/>
          <w:lang w:val="ru-RU"/>
        </w:rPr>
        <w:t>Влияние физических упражнений на работу сердечно - сосудистой</w:t>
      </w:r>
      <w:r w:rsidRPr="004C6070">
        <w:rPr>
          <w:spacing w:val="-14"/>
          <w:sz w:val="24"/>
          <w:szCs w:val="24"/>
          <w:lang w:val="ru-RU"/>
        </w:rPr>
        <w:t xml:space="preserve"> </w:t>
      </w:r>
      <w:r w:rsidRPr="004C6070">
        <w:rPr>
          <w:sz w:val="24"/>
          <w:szCs w:val="24"/>
          <w:lang w:val="ru-RU"/>
        </w:rPr>
        <w:t>системы.</w:t>
      </w:r>
    </w:p>
    <w:p w14:paraId="14CA8797" w14:textId="77777777" w:rsidR="004C6070" w:rsidRPr="004C6070" w:rsidRDefault="004C6070" w:rsidP="00E42E7A">
      <w:pPr>
        <w:pStyle w:val="afb"/>
        <w:numPr>
          <w:ilvl w:val="0"/>
          <w:numId w:val="33"/>
        </w:numPr>
        <w:tabs>
          <w:tab w:val="left" w:pos="470"/>
        </w:tabs>
        <w:kinsoku w:val="0"/>
        <w:overflowPunct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4C6070">
        <w:rPr>
          <w:sz w:val="24"/>
          <w:szCs w:val="24"/>
          <w:lang w:val="ru-RU"/>
        </w:rPr>
        <w:t>Влияние физических упражнений на опорно-двигательный</w:t>
      </w:r>
      <w:r w:rsidRPr="004C6070">
        <w:rPr>
          <w:spacing w:val="-11"/>
          <w:sz w:val="24"/>
          <w:szCs w:val="24"/>
          <w:lang w:val="ru-RU"/>
        </w:rPr>
        <w:t xml:space="preserve"> </w:t>
      </w:r>
      <w:r w:rsidRPr="004C6070">
        <w:rPr>
          <w:sz w:val="24"/>
          <w:szCs w:val="24"/>
          <w:lang w:val="ru-RU"/>
        </w:rPr>
        <w:t>аппарат.</w:t>
      </w:r>
    </w:p>
    <w:p w14:paraId="38C0657A" w14:textId="77777777" w:rsidR="004C6070" w:rsidRPr="004C6070" w:rsidRDefault="004C6070" w:rsidP="00E42E7A">
      <w:pPr>
        <w:pStyle w:val="afb"/>
        <w:numPr>
          <w:ilvl w:val="0"/>
          <w:numId w:val="33"/>
        </w:numPr>
        <w:tabs>
          <w:tab w:val="left" w:pos="470"/>
        </w:tabs>
        <w:kinsoku w:val="0"/>
        <w:overflowPunct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4C6070">
        <w:rPr>
          <w:sz w:val="24"/>
          <w:szCs w:val="24"/>
          <w:lang w:val="ru-RU"/>
        </w:rPr>
        <w:t>Влияние физических упражнений на развитие дыхательной системы</w:t>
      </w:r>
      <w:r w:rsidRPr="004C6070">
        <w:rPr>
          <w:spacing w:val="-26"/>
          <w:sz w:val="24"/>
          <w:szCs w:val="24"/>
          <w:lang w:val="ru-RU"/>
        </w:rPr>
        <w:t xml:space="preserve"> </w:t>
      </w:r>
      <w:r w:rsidRPr="004C6070">
        <w:rPr>
          <w:sz w:val="24"/>
          <w:szCs w:val="24"/>
          <w:lang w:val="ru-RU"/>
        </w:rPr>
        <w:t>человека.</w:t>
      </w:r>
    </w:p>
    <w:p w14:paraId="4801C6F2" w14:textId="77777777" w:rsidR="004C6070" w:rsidRPr="004C6070" w:rsidRDefault="004C6070" w:rsidP="00E42E7A">
      <w:pPr>
        <w:pStyle w:val="afb"/>
        <w:numPr>
          <w:ilvl w:val="0"/>
          <w:numId w:val="33"/>
        </w:numPr>
        <w:tabs>
          <w:tab w:val="left" w:pos="470"/>
        </w:tabs>
        <w:kinsoku w:val="0"/>
        <w:overflowPunct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4C6070">
        <w:rPr>
          <w:sz w:val="24"/>
          <w:szCs w:val="24"/>
          <w:lang w:val="ru-RU"/>
        </w:rPr>
        <w:t>Профилактика заболеваний позвоночника средствами физической</w:t>
      </w:r>
      <w:r w:rsidRPr="004C6070">
        <w:rPr>
          <w:spacing w:val="-12"/>
          <w:sz w:val="24"/>
          <w:szCs w:val="24"/>
          <w:lang w:val="ru-RU"/>
        </w:rPr>
        <w:t xml:space="preserve"> </w:t>
      </w:r>
      <w:r w:rsidRPr="004C6070">
        <w:rPr>
          <w:sz w:val="24"/>
          <w:szCs w:val="24"/>
          <w:lang w:val="ru-RU"/>
        </w:rPr>
        <w:t>культуры.</w:t>
      </w:r>
    </w:p>
    <w:p w14:paraId="073A12A6" w14:textId="77777777" w:rsidR="004C6070" w:rsidRPr="004C6070" w:rsidRDefault="004C6070" w:rsidP="00E42E7A">
      <w:pPr>
        <w:pStyle w:val="afb"/>
        <w:numPr>
          <w:ilvl w:val="0"/>
          <w:numId w:val="33"/>
        </w:numPr>
        <w:tabs>
          <w:tab w:val="left" w:pos="470"/>
        </w:tabs>
        <w:kinsoku w:val="0"/>
        <w:overflowPunct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4C6070">
        <w:rPr>
          <w:sz w:val="24"/>
          <w:szCs w:val="24"/>
          <w:lang w:val="ru-RU"/>
        </w:rPr>
        <w:t>Строение и функции сердечно – сосудистой</w:t>
      </w:r>
      <w:r w:rsidRPr="004C6070">
        <w:rPr>
          <w:spacing w:val="-1"/>
          <w:sz w:val="24"/>
          <w:szCs w:val="24"/>
          <w:lang w:val="ru-RU"/>
        </w:rPr>
        <w:t xml:space="preserve"> </w:t>
      </w:r>
      <w:r w:rsidRPr="004C6070">
        <w:rPr>
          <w:sz w:val="24"/>
          <w:szCs w:val="24"/>
          <w:lang w:val="ru-RU"/>
        </w:rPr>
        <w:t>системы.</w:t>
      </w:r>
    </w:p>
    <w:p w14:paraId="59EA30E3" w14:textId="77777777" w:rsidR="004C6070" w:rsidRPr="004C6070" w:rsidRDefault="004C6070" w:rsidP="00E42E7A">
      <w:pPr>
        <w:pStyle w:val="afb"/>
        <w:numPr>
          <w:ilvl w:val="0"/>
          <w:numId w:val="33"/>
        </w:numPr>
        <w:tabs>
          <w:tab w:val="left" w:pos="470"/>
        </w:tabs>
        <w:kinsoku w:val="0"/>
        <w:overflowPunct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4C6070">
        <w:rPr>
          <w:sz w:val="24"/>
          <w:szCs w:val="24"/>
          <w:lang w:val="ru-RU"/>
        </w:rPr>
        <w:t>Средства и методы развития</w:t>
      </w:r>
      <w:r w:rsidRPr="004C6070">
        <w:rPr>
          <w:spacing w:val="-2"/>
          <w:sz w:val="24"/>
          <w:szCs w:val="24"/>
          <w:lang w:val="ru-RU"/>
        </w:rPr>
        <w:t xml:space="preserve"> </w:t>
      </w:r>
      <w:r w:rsidRPr="004C6070">
        <w:rPr>
          <w:sz w:val="24"/>
          <w:szCs w:val="24"/>
          <w:lang w:val="ru-RU"/>
        </w:rPr>
        <w:t>выносливости.</w:t>
      </w:r>
    </w:p>
    <w:p w14:paraId="0862525B" w14:textId="77777777" w:rsidR="004C6070" w:rsidRPr="004C6070" w:rsidRDefault="004C6070" w:rsidP="00E42E7A">
      <w:pPr>
        <w:pStyle w:val="afb"/>
        <w:numPr>
          <w:ilvl w:val="0"/>
          <w:numId w:val="33"/>
        </w:numPr>
        <w:tabs>
          <w:tab w:val="left" w:pos="470"/>
        </w:tabs>
        <w:kinsoku w:val="0"/>
        <w:overflowPunct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4C6070">
        <w:rPr>
          <w:sz w:val="24"/>
          <w:szCs w:val="24"/>
          <w:lang w:val="ru-RU"/>
        </w:rPr>
        <w:t>Средства и методы развития скоростно- силовых</w:t>
      </w:r>
      <w:r w:rsidRPr="004C6070">
        <w:rPr>
          <w:spacing w:val="-4"/>
          <w:sz w:val="24"/>
          <w:szCs w:val="24"/>
          <w:lang w:val="ru-RU"/>
        </w:rPr>
        <w:t xml:space="preserve"> </w:t>
      </w:r>
      <w:r w:rsidRPr="004C6070">
        <w:rPr>
          <w:sz w:val="24"/>
          <w:szCs w:val="24"/>
          <w:lang w:val="ru-RU"/>
        </w:rPr>
        <w:t>качеств.</w:t>
      </w:r>
    </w:p>
    <w:p w14:paraId="3EFE1106" w14:textId="77777777" w:rsidR="004C6070" w:rsidRPr="004C6070" w:rsidRDefault="004C6070" w:rsidP="00E42E7A">
      <w:pPr>
        <w:pStyle w:val="afb"/>
        <w:numPr>
          <w:ilvl w:val="0"/>
          <w:numId w:val="33"/>
        </w:numPr>
        <w:tabs>
          <w:tab w:val="left" w:pos="470"/>
        </w:tabs>
        <w:kinsoku w:val="0"/>
        <w:overflowPunct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4C6070">
        <w:rPr>
          <w:sz w:val="24"/>
          <w:szCs w:val="24"/>
          <w:lang w:val="ru-RU"/>
        </w:rPr>
        <w:t>Средства и методы развития</w:t>
      </w:r>
      <w:r w:rsidRPr="004C6070">
        <w:rPr>
          <w:spacing w:val="-2"/>
          <w:sz w:val="24"/>
          <w:szCs w:val="24"/>
          <w:lang w:val="ru-RU"/>
        </w:rPr>
        <w:t xml:space="preserve"> </w:t>
      </w:r>
      <w:r w:rsidRPr="004C6070">
        <w:rPr>
          <w:sz w:val="24"/>
          <w:szCs w:val="24"/>
          <w:lang w:val="ru-RU"/>
        </w:rPr>
        <w:t>гибкости.</w:t>
      </w:r>
    </w:p>
    <w:p w14:paraId="33DFF437" w14:textId="77777777" w:rsidR="004C6070" w:rsidRPr="004C6070" w:rsidRDefault="004C6070" w:rsidP="00E42E7A">
      <w:pPr>
        <w:pStyle w:val="afb"/>
        <w:numPr>
          <w:ilvl w:val="0"/>
          <w:numId w:val="33"/>
        </w:numPr>
        <w:tabs>
          <w:tab w:val="left" w:pos="470"/>
        </w:tabs>
        <w:kinsoku w:val="0"/>
        <w:overflowPunct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4C6070">
        <w:rPr>
          <w:sz w:val="24"/>
          <w:szCs w:val="24"/>
          <w:lang w:val="ru-RU"/>
        </w:rPr>
        <w:t>Методика самостоятельных занятий по физической</w:t>
      </w:r>
      <w:r w:rsidRPr="004C6070">
        <w:rPr>
          <w:spacing w:val="-1"/>
          <w:sz w:val="24"/>
          <w:szCs w:val="24"/>
          <w:lang w:val="ru-RU"/>
        </w:rPr>
        <w:t xml:space="preserve"> </w:t>
      </w:r>
      <w:r w:rsidRPr="004C6070">
        <w:rPr>
          <w:sz w:val="24"/>
          <w:szCs w:val="24"/>
          <w:lang w:val="ru-RU"/>
        </w:rPr>
        <w:t>культуре.</w:t>
      </w:r>
    </w:p>
    <w:p w14:paraId="31A89E13" w14:textId="77777777" w:rsidR="004C6070" w:rsidRPr="00BA79BA" w:rsidRDefault="004C6070" w:rsidP="00E42E7A">
      <w:pPr>
        <w:pStyle w:val="afb"/>
        <w:numPr>
          <w:ilvl w:val="0"/>
          <w:numId w:val="33"/>
        </w:numPr>
        <w:tabs>
          <w:tab w:val="left" w:pos="539"/>
        </w:tabs>
        <w:kinsoku w:val="0"/>
        <w:overflowPunct w:val="0"/>
        <w:adjustRightInd w:val="0"/>
        <w:ind w:left="0" w:firstLine="0"/>
        <w:jc w:val="both"/>
        <w:rPr>
          <w:sz w:val="24"/>
          <w:szCs w:val="24"/>
        </w:rPr>
      </w:pPr>
      <w:r w:rsidRPr="00BA79BA">
        <w:rPr>
          <w:sz w:val="24"/>
          <w:szCs w:val="24"/>
        </w:rPr>
        <w:t>ОФП и ее</w:t>
      </w:r>
      <w:r w:rsidRPr="00BA79BA">
        <w:rPr>
          <w:spacing w:val="-1"/>
          <w:sz w:val="24"/>
          <w:szCs w:val="24"/>
        </w:rPr>
        <w:t xml:space="preserve"> </w:t>
      </w:r>
      <w:r w:rsidRPr="00BA79BA">
        <w:rPr>
          <w:sz w:val="24"/>
          <w:szCs w:val="24"/>
        </w:rPr>
        <w:t>значение.</w:t>
      </w:r>
    </w:p>
    <w:p w14:paraId="2CC50C4E" w14:textId="77777777" w:rsidR="004C6070" w:rsidRPr="004C6070" w:rsidRDefault="004C6070" w:rsidP="00E42E7A">
      <w:pPr>
        <w:pStyle w:val="afb"/>
        <w:numPr>
          <w:ilvl w:val="0"/>
          <w:numId w:val="33"/>
        </w:numPr>
        <w:tabs>
          <w:tab w:val="left" w:pos="539"/>
        </w:tabs>
        <w:kinsoku w:val="0"/>
        <w:overflowPunct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4C6070">
        <w:rPr>
          <w:sz w:val="24"/>
          <w:szCs w:val="24"/>
          <w:lang w:val="ru-RU"/>
        </w:rPr>
        <w:t>Физическая культура, как средство профилактики</w:t>
      </w:r>
      <w:r w:rsidRPr="004C6070">
        <w:rPr>
          <w:spacing w:val="-3"/>
          <w:sz w:val="24"/>
          <w:szCs w:val="24"/>
          <w:lang w:val="ru-RU"/>
        </w:rPr>
        <w:t xml:space="preserve"> </w:t>
      </w:r>
      <w:r w:rsidRPr="004C6070">
        <w:rPr>
          <w:sz w:val="24"/>
          <w:szCs w:val="24"/>
          <w:lang w:val="ru-RU"/>
        </w:rPr>
        <w:t>плоскостопия.</w:t>
      </w:r>
    </w:p>
    <w:p w14:paraId="1E75D82A" w14:textId="77777777" w:rsidR="004C6070" w:rsidRPr="004C6070" w:rsidRDefault="004C6070" w:rsidP="00E42E7A">
      <w:pPr>
        <w:pStyle w:val="afb"/>
        <w:numPr>
          <w:ilvl w:val="0"/>
          <w:numId w:val="33"/>
        </w:numPr>
        <w:tabs>
          <w:tab w:val="left" w:pos="539"/>
        </w:tabs>
        <w:kinsoku w:val="0"/>
        <w:overflowPunct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4C6070">
        <w:rPr>
          <w:sz w:val="24"/>
          <w:szCs w:val="24"/>
          <w:lang w:val="ru-RU"/>
        </w:rPr>
        <w:t>Физическая культура и спорт в борьбе с лишним</w:t>
      </w:r>
      <w:r w:rsidRPr="004C6070">
        <w:rPr>
          <w:spacing w:val="-9"/>
          <w:sz w:val="24"/>
          <w:szCs w:val="24"/>
          <w:lang w:val="ru-RU"/>
        </w:rPr>
        <w:t xml:space="preserve"> </w:t>
      </w:r>
      <w:r w:rsidRPr="004C6070">
        <w:rPr>
          <w:sz w:val="24"/>
          <w:szCs w:val="24"/>
          <w:lang w:val="ru-RU"/>
        </w:rPr>
        <w:t>весом.</w:t>
      </w:r>
    </w:p>
    <w:p w14:paraId="29F29635" w14:textId="77777777" w:rsidR="004C6070" w:rsidRPr="004C6070" w:rsidRDefault="004C6070" w:rsidP="00E42E7A">
      <w:pPr>
        <w:pStyle w:val="afb"/>
        <w:numPr>
          <w:ilvl w:val="0"/>
          <w:numId w:val="33"/>
        </w:numPr>
        <w:tabs>
          <w:tab w:val="left" w:pos="539"/>
        </w:tabs>
        <w:kinsoku w:val="0"/>
        <w:overflowPunct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4C6070">
        <w:rPr>
          <w:sz w:val="24"/>
          <w:szCs w:val="24"/>
          <w:lang w:val="ru-RU"/>
        </w:rPr>
        <w:t>Коррекция осанки средствами физической</w:t>
      </w:r>
      <w:r w:rsidRPr="004C6070">
        <w:rPr>
          <w:spacing w:val="-1"/>
          <w:sz w:val="24"/>
          <w:szCs w:val="24"/>
          <w:lang w:val="ru-RU"/>
        </w:rPr>
        <w:t xml:space="preserve"> </w:t>
      </w:r>
      <w:r w:rsidRPr="004C6070">
        <w:rPr>
          <w:sz w:val="24"/>
          <w:szCs w:val="24"/>
          <w:lang w:val="ru-RU"/>
        </w:rPr>
        <w:t>культуры.</w:t>
      </w:r>
    </w:p>
    <w:p w14:paraId="5A7925A7" w14:textId="77777777" w:rsidR="004C6070" w:rsidRPr="004C6070" w:rsidRDefault="004C6070" w:rsidP="00E42E7A">
      <w:pPr>
        <w:pStyle w:val="afb"/>
        <w:numPr>
          <w:ilvl w:val="0"/>
          <w:numId w:val="33"/>
        </w:numPr>
        <w:tabs>
          <w:tab w:val="left" w:pos="539"/>
        </w:tabs>
        <w:kinsoku w:val="0"/>
        <w:overflowPunct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4C6070">
        <w:rPr>
          <w:sz w:val="24"/>
          <w:szCs w:val="24"/>
          <w:lang w:val="ru-RU"/>
        </w:rPr>
        <w:t>Средства и методы развития силовых</w:t>
      </w:r>
      <w:r w:rsidRPr="004C6070">
        <w:rPr>
          <w:spacing w:val="-8"/>
          <w:sz w:val="24"/>
          <w:szCs w:val="24"/>
          <w:lang w:val="ru-RU"/>
        </w:rPr>
        <w:t xml:space="preserve"> </w:t>
      </w:r>
      <w:r w:rsidRPr="004C6070">
        <w:rPr>
          <w:sz w:val="24"/>
          <w:szCs w:val="24"/>
          <w:lang w:val="ru-RU"/>
        </w:rPr>
        <w:t>качеств.</w:t>
      </w:r>
    </w:p>
    <w:p w14:paraId="74A64C8F" w14:textId="77777777" w:rsidR="004C6070" w:rsidRPr="00BA79BA" w:rsidRDefault="004C6070" w:rsidP="00E42E7A">
      <w:pPr>
        <w:pStyle w:val="afb"/>
        <w:numPr>
          <w:ilvl w:val="0"/>
          <w:numId w:val="33"/>
        </w:numPr>
        <w:tabs>
          <w:tab w:val="left" w:pos="539"/>
        </w:tabs>
        <w:kinsoku w:val="0"/>
        <w:overflowPunct w:val="0"/>
        <w:adjustRightInd w:val="0"/>
        <w:ind w:left="0" w:firstLine="0"/>
        <w:jc w:val="both"/>
        <w:rPr>
          <w:sz w:val="24"/>
          <w:szCs w:val="24"/>
        </w:rPr>
      </w:pPr>
      <w:r w:rsidRPr="00BA79BA">
        <w:rPr>
          <w:sz w:val="24"/>
          <w:szCs w:val="24"/>
        </w:rPr>
        <w:t>Нетрадиционные виды физической</w:t>
      </w:r>
      <w:r w:rsidRPr="00BA79BA">
        <w:rPr>
          <w:spacing w:val="-1"/>
          <w:sz w:val="24"/>
          <w:szCs w:val="24"/>
        </w:rPr>
        <w:t xml:space="preserve"> </w:t>
      </w:r>
      <w:r w:rsidRPr="00BA79BA">
        <w:rPr>
          <w:sz w:val="24"/>
          <w:szCs w:val="24"/>
        </w:rPr>
        <w:t>активности.</w:t>
      </w:r>
    </w:p>
    <w:p w14:paraId="2AD4026F" w14:textId="77777777" w:rsidR="004C6070" w:rsidRPr="004C6070" w:rsidRDefault="004C6070" w:rsidP="00E42E7A">
      <w:pPr>
        <w:pStyle w:val="afb"/>
        <w:numPr>
          <w:ilvl w:val="0"/>
          <w:numId w:val="33"/>
        </w:numPr>
        <w:tabs>
          <w:tab w:val="left" w:pos="539"/>
        </w:tabs>
        <w:kinsoku w:val="0"/>
        <w:overflowPunct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4C6070">
        <w:rPr>
          <w:sz w:val="24"/>
          <w:szCs w:val="24"/>
          <w:lang w:val="ru-RU"/>
        </w:rPr>
        <w:t>Спортивные игры и их значение в физической</w:t>
      </w:r>
      <w:r w:rsidRPr="004C6070">
        <w:rPr>
          <w:spacing w:val="-8"/>
          <w:sz w:val="24"/>
          <w:szCs w:val="24"/>
          <w:lang w:val="ru-RU"/>
        </w:rPr>
        <w:t xml:space="preserve"> </w:t>
      </w:r>
      <w:r w:rsidRPr="004C6070">
        <w:rPr>
          <w:sz w:val="24"/>
          <w:szCs w:val="24"/>
          <w:lang w:val="ru-RU"/>
        </w:rPr>
        <w:t>подготовке.</w:t>
      </w:r>
    </w:p>
    <w:p w14:paraId="226E392A" w14:textId="77777777" w:rsidR="004C6070" w:rsidRPr="00BA79BA" w:rsidRDefault="004C6070" w:rsidP="00E42E7A">
      <w:pPr>
        <w:pStyle w:val="afb"/>
        <w:numPr>
          <w:ilvl w:val="0"/>
          <w:numId w:val="33"/>
        </w:numPr>
        <w:tabs>
          <w:tab w:val="left" w:pos="539"/>
        </w:tabs>
        <w:kinsoku w:val="0"/>
        <w:overflowPunct w:val="0"/>
        <w:adjustRightInd w:val="0"/>
        <w:ind w:left="0" w:firstLine="0"/>
        <w:jc w:val="both"/>
        <w:rPr>
          <w:sz w:val="24"/>
          <w:szCs w:val="24"/>
        </w:rPr>
      </w:pPr>
      <w:r w:rsidRPr="00BA79BA">
        <w:rPr>
          <w:sz w:val="24"/>
          <w:szCs w:val="24"/>
        </w:rPr>
        <w:t>Оздоровительные виды физической</w:t>
      </w:r>
      <w:r w:rsidRPr="00BA79BA">
        <w:rPr>
          <w:spacing w:val="-1"/>
          <w:sz w:val="24"/>
          <w:szCs w:val="24"/>
        </w:rPr>
        <w:t xml:space="preserve"> </w:t>
      </w:r>
      <w:r w:rsidRPr="00BA79BA">
        <w:rPr>
          <w:sz w:val="24"/>
          <w:szCs w:val="24"/>
        </w:rPr>
        <w:t>активности.</w:t>
      </w:r>
    </w:p>
    <w:p w14:paraId="7993B5C1" w14:textId="77777777" w:rsidR="004C6070" w:rsidRPr="004C6070" w:rsidRDefault="004C6070" w:rsidP="00E42E7A">
      <w:pPr>
        <w:pStyle w:val="afb"/>
        <w:numPr>
          <w:ilvl w:val="0"/>
          <w:numId w:val="33"/>
        </w:numPr>
        <w:tabs>
          <w:tab w:val="left" w:pos="539"/>
        </w:tabs>
        <w:kinsoku w:val="0"/>
        <w:overflowPunct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4C6070">
        <w:rPr>
          <w:sz w:val="24"/>
          <w:szCs w:val="24"/>
          <w:lang w:val="ru-RU"/>
        </w:rPr>
        <w:t>Физическая культура и ее значение для укрепления</w:t>
      </w:r>
      <w:r w:rsidRPr="004C6070">
        <w:rPr>
          <w:spacing w:val="-5"/>
          <w:sz w:val="24"/>
          <w:szCs w:val="24"/>
          <w:lang w:val="ru-RU"/>
        </w:rPr>
        <w:t xml:space="preserve"> </w:t>
      </w:r>
      <w:r w:rsidRPr="004C6070">
        <w:rPr>
          <w:sz w:val="24"/>
          <w:szCs w:val="24"/>
          <w:lang w:val="ru-RU"/>
        </w:rPr>
        <w:t>иммунитета.</w:t>
      </w:r>
    </w:p>
    <w:p w14:paraId="32B0A17A" w14:textId="77777777" w:rsidR="004C6070" w:rsidRPr="004C6070" w:rsidRDefault="004C6070" w:rsidP="00E42E7A">
      <w:pPr>
        <w:pStyle w:val="afb"/>
        <w:numPr>
          <w:ilvl w:val="0"/>
          <w:numId w:val="33"/>
        </w:numPr>
        <w:tabs>
          <w:tab w:val="left" w:pos="539"/>
        </w:tabs>
        <w:kinsoku w:val="0"/>
        <w:overflowPunct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4C6070">
        <w:rPr>
          <w:sz w:val="24"/>
          <w:szCs w:val="24"/>
          <w:lang w:val="ru-RU"/>
        </w:rPr>
        <w:t>Влияние физических упражнений на обмен</w:t>
      </w:r>
      <w:r w:rsidRPr="004C6070">
        <w:rPr>
          <w:spacing w:val="-6"/>
          <w:sz w:val="24"/>
          <w:szCs w:val="24"/>
          <w:lang w:val="ru-RU"/>
        </w:rPr>
        <w:t xml:space="preserve"> </w:t>
      </w:r>
      <w:r w:rsidRPr="004C6070">
        <w:rPr>
          <w:sz w:val="24"/>
          <w:szCs w:val="24"/>
          <w:lang w:val="ru-RU"/>
        </w:rPr>
        <w:t>веществ.</w:t>
      </w:r>
    </w:p>
    <w:p w14:paraId="3D2FA29B" w14:textId="77777777" w:rsidR="004C6070" w:rsidRPr="00BA79BA" w:rsidRDefault="004C6070" w:rsidP="00E42E7A">
      <w:pPr>
        <w:pStyle w:val="afb"/>
        <w:numPr>
          <w:ilvl w:val="0"/>
          <w:numId w:val="33"/>
        </w:numPr>
        <w:tabs>
          <w:tab w:val="left" w:pos="539"/>
        </w:tabs>
        <w:kinsoku w:val="0"/>
        <w:overflowPunct w:val="0"/>
        <w:adjustRightInd w:val="0"/>
        <w:ind w:left="0" w:firstLine="0"/>
        <w:jc w:val="both"/>
        <w:rPr>
          <w:sz w:val="24"/>
          <w:szCs w:val="24"/>
        </w:rPr>
      </w:pPr>
      <w:r w:rsidRPr="00BA79BA">
        <w:rPr>
          <w:sz w:val="24"/>
          <w:szCs w:val="24"/>
        </w:rPr>
        <w:t>Физическая культура и</w:t>
      </w:r>
      <w:r w:rsidRPr="00BA79BA">
        <w:rPr>
          <w:spacing w:val="-4"/>
          <w:sz w:val="24"/>
          <w:szCs w:val="24"/>
        </w:rPr>
        <w:t xml:space="preserve"> </w:t>
      </w:r>
      <w:r w:rsidRPr="00BA79BA">
        <w:rPr>
          <w:sz w:val="24"/>
          <w:szCs w:val="24"/>
        </w:rPr>
        <w:t>долголетие.</w:t>
      </w:r>
    </w:p>
    <w:p w14:paraId="677DF39E" w14:textId="77777777" w:rsidR="004C6070" w:rsidRPr="004C6070" w:rsidRDefault="004C6070" w:rsidP="00E42E7A">
      <w:pPr>
        <w:pStyle w:val="afb"/>
        <w:numPr>
          <w:ilvl w:val="0"/>
          <w:numId w:val="33"/>
        </w:numPr>
        <w:tabs>
          <w:tab w:val="left" w:pos="539"/>
        </w:tabs>
        <w:kinsoku w:val="0"/>
        <w:overflowPunct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4C6070">
        <w:rPr>
          <w:sz w:val="24"/>
          <w:szCs w:val="24"/>
          <w:lang w:val="ru-RU"/>
        </w:rPr>
        <w:t>Утомление, фазы утомления, первая</w:t>
      </w:r>
      <w:r w:rsidRPr="004C6070">
        <w:rPr>
          <w:spacing w:val="-5"/>
          <w:sz w:val="24"/>
          <w:szCs w:val="24"/>
          <w:lang w:val="ru-RU"/>
        </w:rPr>
        <w:t xml:space="preserve"> </w:t>
      </w:r>
      <w:r w:rsidRPr="004C6070">
        <w:rPr>
          <w:sz w:val="24"/>
          <w:szCs w:val="24"/>
          <w:lang w:val="ru-RU"/>
        </w:rPr>
        <w:t>помощь.</w:t>
      </w:r>
    </w:p>
    <w:p w14:paraId="65F7D009" w14:textId="77777777" w:rsidR="004C6070" w:rsidRPr="004C6070" w:rsidRDefault="004C6070" w:rsidP="00E42E7A">
      <w:pPr>
        <w:pStyle w:val="afb"/>
        <w:numPr>
          <w:ilvl w:val="0"/>
          <w:numId w:val="33"/>
        </w:numPr>
        <w:tabs>
          <w:tab w:val="left" w:pos="539"/>
        </w:tabs>
        <w:kinsoku w:val="0"/>
        <w:overflowPunct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4C6070">
        <w:rPr>
          <w:sz w:val="24"/>
          <w:szCs w:val="24"/>
          <w:lang w:val="ru-RU"/>
        </w:rPr>
        <w:t>Способы восстановления умственной и физической</w:t>
      </w:r>
      <w:r w:rsidRPr="004C6070">
        <w:rPr>
          <w:spacing w:val="-9"/>
          <w:sz w:val="24"/>
          <w:szCs w:val="24"/>
          <w:lang w:val="ru-RU"/>
        </w:rPr>
        <w:t xml:space="preserve"> </w:t>
      </w:r>
      <w:r w:rsidRPr="004C6070">
        <w:rPr>
          <w:sz w:val="24"/>
          <w:szCs w:val="24"/>
          <w:lang w:val="ru-RU"/>
        </w:rPr>
        <w:t>работоспособности.</w:t>
      </w:r>
    </w:p>
    <w:p w14:paraId="6EF4C8BA" w14:textId="77777777" w:rsidR="004C6070" w:rsidRPr="004C6070" w:rsidRDefault="004C6070" w:rsidP="00E42E7A">
      <w:pPr>
        <w:pStyle w:val="afb"/>
        <w:numPr>
          <w:ilvl w:val="0"/>
          <w:numId w:val="33"/>
        </w:numPr>
        <w:tabs>
          <w:tab w:val="left" w:pos="539"/>
        </w:tabs>
        <w:kinsoku w:val="0"/>
        <w:overflowPunct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4C6070">
        <w:rPr>
          <w:sz w:val="24"/>
          <w:szCs w:val="24"/>
          <w:lang w:val="ru-RU"/>
        </w:rPr>
        <w:t>Физическая культура в режиме дня</w:t>
      </w:r>
      <w:r w:rsidRPr="004C6070">
        <w:rPr>
          <w:spacing w:val="-2"/>
          <w:sz w:val="24"/>
          <w:szCs w:val="24"/>
          <w:lang w:val="ru-RU"/>
        </w:rPr>
        <w:t xml:space="preserve"> </w:t>
      </w:r>
      <w:r w:rsidRPr="004C6070">
        <w:rPr>
          <w:sz w:val="24"/>
          <w:szCs w:val="24"/>
          <w:lang w:val="ru-RU"/>
        </w:rPr>
        <w:t>студента.</w:t>
      </w:r>
    </w:p>
    <w:p w14:paraId="3FC57125" w14:textId="77777777" w:rsidR="004C6070" w:rsidRPr="004C6070" w:rsidRDefault="004C6070" w:rsidP="00E42E7A">
      <w:pPr>
        <w:pStyle w:val="afb"/>
        <w:numPr>
          <w:ilvl w:val="0"/>
          <w:numId w:val="33"/>
        </w:numPr>
        <w:tabs>
          <w:tab w:val="left" w:pos="539"/>
        </w:tabs>
        <w:kinsoku w:val="0"/>
        <w:overflowPunct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4C6070">
        <w:rPr>
          <w:sz w:val="24"/>
          <w:szCs w:val="24"/>
          <w:lang w:val="ru-RU"/>
        </w:rPr>
        <w:t>Профилактика умственного переутомления средствами физической</w:t>
      </w:r>
      <w:r w:rsidRPr="004C6070">
        <w:rPr>
          <w:spacing w:val="-20"/>
          <w:sz w:val="24"/>
          <w:szCs w:val="24"/>
          <w:lang w:val="ru-RU"/>
        </w:rPr>
        <w:t xml:space="preserve"> </w:t>
      </w:r>
      <w:r w:rsidRPr="004C6070">
        <w:rPr>
          <w:sz w:val="24"/>
          <w:szCs w:val="24"/>
          <w:lang w:val="ru-RU"/>
        </w:rPr>
        <w:t>культуры.</w:t>
      </w:r>
    </w:p>
    <w:p w14:paraId="14926FBC" w14:textId="77777777" w:rsidR="004C6070" w:rsidRPr="004C6070" w:rsidRDefault="004C6070" w:rsidP="00E42E7A">
      <w:pPr>
        <w:pStyle w:val="afb"/>
        <w:numPr>
          <w:ilvl w:val="0"/>
          <w:numId w:val="33"/>
        </w:numPr>
        <w:tabs>
          <w:tab w:val="left" w:pos="-426"/>
        </w:tabs>
        <w:kinsoku w:val="0"/>
        <w:overflowPunct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4C6070">
        <w:rPr>
          <w:sz w:val="24"/>
          <w:szCs w:val="24"/>
          <w:lang w:val="ru-RU"/>
        </w:rPr>
        <w:lastRenderedPageBreak/>
        <w:t>Профилактика стресса средствами физической культуры.</w:t>
      </w:r>
    </w:p>
    <w:p w14:paraId="50D54A39" w14:textId="77777777" w:rsidR="004C6070" w:rsidRPr="00BA79BA" w:rsidRDefault="004C6070" w:rsidP="00E42E7A">
      <w:pPr>
        <w:pStyle w:val="afb"/>
        <w:numPr>
          <w:ilvl w:val="0"/>
          <w:numId w:val="33"/>
        </w:numPr>
        <w:tabs>
          <w:tab w:val="left" w:pos="-426"/>
        </w:tabs>
        <w:kinsoku w:val="0"/>
        <w:overflowPunct w:val="0"/>
        <w:adjustRightInd w:val="0"/>
        <w:ind w:left="0" w:firstLine="0"/>
        <w:jc w:val="both"/>
        <w:rPr>
          <w:sz w:val="24"/>
          <w:szCs w:val="24"/>
        </w:rPr>
      </w:pPr>
      <w:r w:rsidRPr="00BA79BA">
        <w:rPr>
          <w:sz w:val="24"/>
          <w:szCs w:val="24"/>
        </w:rPr>
        <w:t>Физическая культура и</w:t>
      </w:r>
      <w:r w:rsidRPr="00BA79BA">
        <w:rPr>
          <w:spacing w:val="-2"/>
          <w:sz w:val="24"/>
          <w:szCs w:val="24"/>
        </w:rPr>
        <w:t xml:space="preserve"> </w:t>
      </w:r>
      <w:r w:rsidRPr="00BA79BA">
        <w:rPr>
          <w:sz w:val="24"/>
          <w:szCs w:val="24"/>
        </w:rPr>
        <w:t>ЗОЖ.</w:t>
      </w:r>
    </w:p>
    <w:p w14:paraId="218D5F20" w14:textId="77777777" w:rsidR="004C6070" w:rsidRPr="00BA79BA" w:rsidRDefault="004C6070" w:rsidP="00E42E7A">
      <w:pPr>
        <w:pStyle w:val="afb"/>
        <w:numPr>
          <w:ilvl w:val="0"/>
          <w:numId w:val="32"/>
        </w:numPr>
        <w:tabs>
          <w:tab w:val="left" w:pos="539"/>
        </w:tabs>
        <w:kinsoku w:val="0"/>
        <w:overflowPunct w:val="0"/>
        <w:adjustRightInd w:val="0"/>
        <w:ind w:left="0" w:firstLine="0"/>
        <w:jc w:val="both"/>
        <w:rPr>
          <w:sz w:val="24"/>
          <w:szCs w:val="24"/>
        </w:rPr>
      </w:pPr>
      <w:r w:rsidRPr="00BA79BA">
        <w:rPr>
          <w:sz w:val="24"/>
          <w:szCs w:val="24"/>
        </w:rPr>
        <w:t>Питание и здоровье</w:t>
      </w:r>
      <w:r w:rsidRPr="00BA79BA">
        <w:rPr>
          <w:spacing w:val="-4"/>
          <w:sz w:val="24"/>
          <w:szCs w:val="24"/>
        </w:rPr>
        <w:t xml:space="preserve"> </w:t>
      </w:r>
      <w:r w:rsidRPr="00BA79BA">
        <w:rPr>
          <w:sz w:val="24"/>
          <w:szCs w:val="24"/>
        </w:rPr>
        <w:t>студента.</w:t>
      </w:r>
    </w:p>
    <w:p w14:paraId="4787101D" w14:textId="77777777" w:rsidR="004C6070" w:rsidRPr="00BA79BA" w:rsidRDefault="004C6070" w:rsidP="00E42E7A">
      <w:pPr>
        <w:pStyle w:val="afb"/>
        <w:numPr>
          <w:ilvl w:val="0"/>
          <w:numId w:val="32"/>
        </w:numPr>
        <w:tabs>
          <w:tab w:val="left" w:pos="539"/>
        </w:tabs>
        <w:kinsoku w:val="0"/>
        <w:overflowPunct w:val="0"/>
        <w:adjustRightInd w:val="0"/>
        <w:ind w:left="0" w:firstLine="0"/>
        <w:jc w:val="both"/>
        <w:rPr>
          <w:sz w:val="24"/>
          <w:szCs w:val="24"/>
        </w:rPr>
      </w:pPr>
      <w:r w:rsidRPr="00BA79BA">
        <w:rPr>
          <w:sz w:val="24"/>
          <w:szCs w:val="24"/>
        </w:rPr>
        <w:t>Современные оздоровительные</w:t>
      </w:r>
      <w:r w:rsidRPr="00BA79BA">
        <w:rPr>
          <w:spacing w:val="-1"/>
          <w:sz w:val="24"/>
          <w:szCs w:val="24"/>
        </w:rPr>
        <w:t xml:space="preserve"> </w:t>
      </w:r>
      <w:r w:rsidRPr="00BA79BA">
        <w:rPr>
          <w:sz w:val="24"/>
          <w:szCs w:val="24"/>
        </w:rPr>
        <w:t>системы.</w:t>
      </w:r>
    </w:p>
    <w:p w14:paraId="2381F8EF" w14:textId="77777777" w:rsidR="004C6070" w:rsidRPr="004C6070" w:rsidRDefault="004C6070" w:rsidP="00E42E7A">
      <w:pPr>
        <w:pStyle w:val="afb"/>
        <w:numPr>
          <w:ilvl w:val="0"/>
          <w:numId w:val="32"/>
        </w:numPr>
        <w:tabs>
          <w:tab w:val="left" w:pos="609"/>
        </w:tabs>
        <w:kinsoku w:val="0"/>
        <w:overflowPunct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4C6070">
        <w:rPr>
          <w:sz w:val="24"/>
          <w:szCs w:val="24"/>
          <w:lang w:val="ru-RU"/>
        </w:rPr>
        <w:t>Физические упражнения для детей младшего и среднего</w:t>
      </w:r>
      <w:r w:rsidRPr="004C6070">
        <w:rPr>
          <w:spacing w:val="-5"/>
          <w:sz w:val="24"/>
          <w:szCs w:val="24"/>
          <w:lang w:val="ru-RU"/>
        </w:rPr>
        <w:t xml:space="preserve"> </w:t>
      </w:r>
      <w:r w:rsidRPr="004C6070">
        <w:rPr>
          <w:sz w:val="24"/>
          <w:szCs w:val="24"/>
          <w:lang w:val="ru-RU"/>
        </w:rPr>
        <w:t>возраста.</w:t>
      </w:r>
    </w:p>
    <w:p w14:paraId="4C37BED7" w14:textId="77777777" w:rsidR="004C6070" w:rsidRPr="004C6070" w:rsidRDefault="004C6070" w:rsidP="00E42E7A">
      <w:pPr>
        <w:pStyle w:val="afb"/>
        <w:numPr>
          <w:ilvl w:val="0"/>
          <w:numId w:val="32"/>
        </w:numPr>
        <w:tabs>
          <w:tab w:val="left" w:pos="539"/>
        </w:tabs>
        <w:kinsoku w:val="0"/>
        <w:overflowPunct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4C6070">
        <w:rPr>
          <w:sz w:val="24"/>
          <w:szCs w:val="24"/>
          <w:lang w:val="ru-RU"/>
        </w:rPr>
        <w:t>Как избежать травматизма при занятиях</w:t>
      </w:r>
      <w:r w:rsidRPr="004C6070">
        <w:rPr>
          <w:spacing w:val="-4"/>
          <w:sz w:val="24"/>
          <w:szCs w:val="24"/>
          <w:lang w:val="ru-RU"/>
        </w:rPr>
        <w:t xml:space="preserve"> </w:t>
      </w:r>
      <w:r w:rsidRPr="004C6070">
        <w:rPr>
          <w:sz w:val="24"/>
          <w:szCs w:val="24"/>
          <w:lang w:val="ru-RU"/>
        </w:rPr>
        <w:t>физкультуры</w:t>
      </w:r>
    </w:p>
    <w:p w14:paraId="11A12C07" w14:textId="77777777" w:rsidR="004C6070" w:rsidRPr="00BA79BA" w:rsidRDefault="004C6070" w:rsidP="00E42E7A">
      <w:pPr>
        <w:pStyle w:val="afb"/>
        <w:numPr>
          <w:ilvl w:val="0"/>
          <w:numId w:val="32"/>
        </w:numPr>
        <w:tabs>
          <w:tab w:val="left" w:pos="539"/>
        </w:tabs>
        <w:kinsoku w:val="0"/>
        <w:overflowPunct w:val="0"/>
        <w:adjustRightInd w:val="0"/>
        <w:ind w:left="0" w:firstLine="0"/>
        <w:jc w:val="both"/>
        <w:rPr>
          <w:sz w:val="24"/>
          <w:szCs w:val="24"/>
        </w:rPr>
      </w:pPr>
      <w:r w:rsidRPr="00BA79BA">
        <w:rPr>
          <w:sz w:val="24"/>
          <w:szCs w:val="24"/>
        </w:rPr>
        <w:t>Оздоровительный эффект</w:t>
      </w:r>
      <w:r w:rsidRPr="00BA79BA">
        <w:rPr>
          <w:spacing w:val="-2"/>
          <w:sz w:val="24"/>
          <w:szCs w:val="24"/>
        </w:rPr>
        <w:t xml:space="preserve"> </w:t>
      </w:r>
      <w:r w:rsidRPr="00BA79BA">
        <w:rPr>
          <w:sz w:val="24"/>
          <w:szCs w:val="24"/>
        </w:rPr>
        <w:t>плавания</w:t>
      </w:r>
    </w:p>
    <w:p w14:paraId="6F22CDED" w14:textId="77777777" w:rsidR="004C6070" w:rsidRPr="00BA79BA" w:rsidRDefault="004C6070" w:rsidP="00E42E7A">
      <w:pPr>
        <w:pStyle w:val="afb"/>
        <w:numPr>
          <w:ilvl w:val="0"/>
          <w:numId w:val="32"/>
        </w:numPr>
        <w:tabs>
          <w:tab w:val="left" w:pos="539"/>
        </w:tabs>
        <w:kinsoku w:val="0"/>
        <w:overflowPunct w:val="0"/>
        <w:adjustRightInd w:val="0"/>
        <w:ind w:left="0" w:firstLine="0"/>
        <w:jc w:val="both"/>
        <w:rPr>
          <w:sz w:val="24"/>
          <w:szCs w:val="24"/>
        </w:rPr>
      </w:pPr>
      <w:r w:rsidRPr="00BA79BA">
        <w:rPr>
          <w:sz w:val="24"/>
          <w:szCs w:val="24"/>
        </w:rPr>
        <w:t>Оздоровительный эффект</w:t>
      </w:r>
      <w:r w:rsidRPr="00BA79BA">
        <w:rPr>
          <w:spacing w:val="-4"/>
          <w:sz w:val="24"/>
          <w:szCs w:val="24"/>
        </w:rPr>
        <w:t xml:space="preserve"> </w:t>
      </w:r>
      <w:r w:rsidRPr="00BA79BA">
        <w:rPr>
          <w:sz w:val="24"/>
          <w:szCs w:val="24"/>
        </w:rPr>
        <w:t>бега</w:t>
      </w:r>
    </w:p>
    <w:p w14:paraId="2542DE95" w14:textId="77777777" w:rsidR="004C6070" w:rsidRPr="00BA79BA" w:rsidRDefault="004C6070" w:rsidP="00E42E7A">
      <w:pPr>
        <w:pStyle w:val="afb"/>
        <w:numPr>
          <w:ilvl w:val="0"/>
          <w:numId w:val="32"/>
        </w:numPr>
        <w:tabs>
          <w:tab w:val="left" w:pos="539"/>
        </w:tabs>
        <w:kinsoku w:val="0"/>
        <w:overflowPunct w:val="0"/>
        <w:adjustRightInd w:val="0"/>
        <w:ind w:left="0" w:firstLine="0"/>
        <w:jc w:val="both"/>
        <w:rPr>
          <w:sz w:val="24"/>
          <w:szCs w:val="24"/>
        </w:rPr>
      </w:pPr>
      <w:r w:rsidRPr="00BA79BA">
        <w:rPr>
          <w:sz w:val="24"/>
          <w:szCs w:val="24"/>
        </w:rPr>
        <w:t>Физические упражнения для</w:t>
      </w:r>
      <w:r w:rsidRPr="00BA79BA">
        <w:rPr>
          <w:spacing w:val="-4"/>
          <w:sz w:val="24"/>
          <w:szCs w:val="24"/>
        </w:rPr>
        <w:t xml:space="preserve"> </w:t>
      </w:r>
      <w:r w:rsidRPr="00BA79BA">
        <w:rPr>
          <w:sz w:val="24"/>
          <w:szCs w:val="24"/>
        </w:rPr>
        <w:t>гипертоников</w:t>
      </w:r>
    </w:p>
    <w:p w14:paraId="1161B9BF" w14:textId="77777777" w:rsidR="004C6070" w:rsidRPr="00BA79BA" w:rsidRDefault="004C6070" w:rsidP="00E42E7A">
      <w:pPr>
        <w:pStyle w:val="afb"/>
        <w:numPr>
          <w:ilvl w:val="0"/>
          <w:numId w:val="32"/>
        </w:numPr>
        <w:tabs>
          <w:tab w:val="left" w:pos="539"/>
        </w:tabs>
        <w:kinsoku w:val="0"/>
        <w:overflowPunct w:val="0"/>
        <w:adjustRightInd w:val="0"/>
        <w:ind w:left="0" w:firstLine="0"/>
        <w:jc w:val="both"/>
        <w:rPr>
          <w:sz w:val="24"/>
          <w:szCs w:val="24"/>
        </w:rPr>
      </w:pPr>
      <w:r w:rsidRPr="00BA79BA">
        <w:rPr>
          <w:sz w:val="24"/>
          <w:szCs w:val="24"/>
        </w:rPr>
        <w:t>Восточные оздоровительные</w:t>
      </w:r>
      <w:r w:rsidRPr="00BA79BA">
        <w:rPr>
          <w:spacing w:val="-4"/>
          <w:sz w:val="24"/>
          <w:szCs w:val="24"/>
        </w:rPr>
        <w:t xml:space="preserve"> </w:t>
      </w:r>
      <w:r w:rsidRPr="00BA79BA">
        <w:rPr>
          <w:sz w:val="24"/>
          <w:szCs w:val="24"/>
        </w:rPr>
        <w:t>системы.</w:t>
      </w:r>
    </w:p>
    <w:p w14:paraId="6D1F9007" w14:textId="77777777" w:rsidR="004C6070" w:rsidRPr="00BA79BA" w:rsidRDefault="004C6070" w:rsidP="00E42E7A">
      <w:pPr>
        <w:pStyle w:val="afb"/>
        <w:numPr>
          <w:ilvl w:val="0"/>
          <w:numId w:val="32"/>
        </w:numPr>
        <w:tabs>
          <w:tab w:val="left" w:pos="539"/>
        </w:tabs>
        <w:kinsoku w:val="0"/>
        <w:overflowPunct w:val="0"/>
        <w:adjustRightInd w:val="0"/>
        <w:ind w:left="0" w:firstLine="0"/>
        <w:jc w:val="both"/>
        <w:rPr>
          <w:sz w:val="24"/>
          <w:szCs w:val="24"/>
        </w:rPr>
      </w:pPr>
      <w:r w:rsidRPr="00BA79BA">
        <w:rPr>
          <w:sz w:val="24"/>
          <w:szCs w:val="24"/>
        </w:rPr>
        <w:t>Оздоровительная</w:t>
      </w:r>
      <w:r w:rsidRPr="00BA79BA">
        <w:rPr>
          <w:spacing w:val="-10"/>
          <w:sz w:val="24"/>
          <w:szCs w:val="24"/>
        </w:rPr>
        <w:t xml:space="preserve"> </w:t>
      </w:r>
      <w:r w:rsidRPr="00BA79BA">
        <w:rPr>
          <w:sz w:val="24"/>
          <w:szCs w:val="24"/>
        </w:rPr>
        <w:t>ходьба.</w:t>
      </w:r>
    </w:p>
    <w:p w14:paraId="6EE54CDC" w14:textId="77777777" w:rsidR="004C6070" w:rsidRPr="004C6070" w:rsidRDefault="004C6070" w:rsidP="00E42E7A">
      <w:pPr>
        <w:pStyle w:val="afb"/>
        <w:numPr>
          <w:ilvl w:val="0"/>
          <w:numId w:val="32"/>
        </w:numPr>
        <w:tabs>
          <w:tab w:val="left" w:pos="539"/>
        </w:tabs>
        <w:kinsoku w:val="0"/>
        <w:overflowPunct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4C6070">
        <w:rPr>
          <w:sz w:val="24"/>
          <w:szCs w:val="24"/>
          <w:lang w:val="ru-RU"/>
        </w:rPr>
        <w:t>Реферат на свободную тему по</w:t>
      </w:r>
      <w:r w:rsidRPr="004C6070">
        <w:rPr>
          <w:spacing w:val="-7"/>
          <w:sz w:val="24"/>
          <w:szCs w:val="24"/>
          <w:lang w:val="ru-RU"/>
        </w:rPr>
        <w:t xml:space="preserve"> </w:t>
      </w:r>
      <w:r w:rsidRPr="004C6070">
        <w:rPr>
          <w:sz w:val="24"/>
          <w:szCs w:val="24"/>
          <w:lang w:val="ru-RU"/>
        </w:rPr>
        <w:t>согласованию</w:t>
      </w:r>
      <w:r w:rsidRPr="004C6070">
        <w:rPr>
          <w:lang w:val="ru-RU"/>
        </w:rPr>
        <w:t xml:space="preserve"> с преподавателем</w:t>
      </w:r>
      <w:r w:rsidRPr="004C6070">
        <w:rPr>
          <w:sz w:val="24"/>
          <w:szCs w:val="24"/>
          <w:lang w:val="ru-RU"/>
        </w:rPr>
        <w:t>.</w:t>
      </w:r>
    </w:p>
    <w:p w14:paraId="74D53E8D" w14:textId="33EDEAEA" w:rsidR="009E4E71" w:rsidRDefault="009E4E71" w:rsidP="004C6070">
      <w:pPr>
        <w:pStyle w:val="afb"/>
        <w:tabs>
          <w:tab w:val="left" w:pos="539"/>
        </w:tabs>
        <w:kinsoku w:val="0"/>
        <w:overflowPunct w:val="0"/>
        <w:adjustRightInd w:val="0"/>
        <w:spacing w:before="160"/>
        <w:ind w:left="538" w:firstLine="0"/>
        <w:rPr>
          <w:lang w:val="ru-RU"/>
        </w:rPr>
      </w:pPr>
    </w:p>
    <w:p w14:paraId="6F11B632" w14:textId="39E14E5F" w:rsidR="00264B4F" w:rsidRPr="007E6CC1" w:rsidRDefault="00264B4F" w:rsidP="007E6CC1">
      <w:pPr>
        <w:ind w:left="360"/>
        <w:jc w:val="both"/>
        <w:rPr>
          <w:b/>
          <w:sz w:val="28"/>
          <w:szCs w:val="28"/>
        </w:rPr>
      </w:pPr>
      <w:r w:rsidRPr="007E6CC1">
        <w:rPr>
          <w:b/>
          <w:sz w:val="28"/>
          <w:szCs w:val="28"/>
        </w:rPr>
        <w:t>Показатели и критерии оценки реферата: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8"/>
        <w:gridCol w:w="6509"/>
        <w:gridCol w:w="992"/>
      </w:tblGrid>
      <w:tr w:rsidR="00264B4F" w:rsidRPr="00E95C77" w14:paraId="62A3A34A" w14:textId="77777777" w:rsidTr="007E6CC1">
        <w:tc>
          <w:tcPr>
            <w:tcW w:w="2388" w:type="dxa"/>
          </w:tcPr>
          <w:p w14:paraId="15879088" w14:textId="77777777" w:rsidR="00264B4F" w:rsidRPr="00E95C77" w:rsidRDefault="00264B4F" w:rsidP="00287479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before="0"/>
              <w:jc w:val="center"/>
              <w:textAlignment w:val="baseline"/>
              <w:rPr>
                <w:bCs/>
              </w:rPr>
            </w:pPr>
            <w:r w:rsidRPr="00E95C77">
              <w:rPr>
                <w:bCs/>
              </w:rPr>
              <w:t>Показатели оценки</w:t>
            </w:r>
          </w:p>
        </w:tc>
        <w:tc>
          <w:tcPr>
            <w:tcW w:w="6509" w:type="dxa"/>
          </w:tcPr>
          <w:p w14:paraId="0CC06855" w14:textId="77777777" w:rsidR="00264B4F" w:rsidRPr="00E95C77" w:rsidRDefault="00264B4F" w:rsidP="00287479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before="0"/>
              <w:jc w:val="center"/>
              <w:textAlignment w:val="baseline"/>
              <w:rPr>
                <w:bCs/>
              </w:rPr>
            </w:pPr>
            <w:r w:rsidRPr="00E95C77">
              <w:rPr>
                <w:bCs/>
              </w:rPr>
              <w:t>Критерии оценки</w:t>
            </w:r>
          </w:p>
        </w:tc>
        <w:tc>
          <w:tcPr>
            <w:tcW w:w="992" w:type="dxa"/>
          </w:tcPr>
          <w:p w14:paraId="4C6F3DD3" w14:textId="77777777" w:rsidR="00264B4F" w:rsidRPr="00E95C77" w:rsidRDefault="00264B4F" w:rsidP="00287479">
            <w:pPr>
              <w:spacing w:before="0"/>
              <w:jc w:val="center"/>
              <w:rPr>
                <w:bCs/>
                <w:lang w:val="en-US"/>
              </w:rPr>
            </w:pPr>
            <w:r w:rsidRPr="00E95C77">
              <w:rPr>
                <w:bCs/>
              </w:rPr>
              <w:t>Баллы (</w:t>
            </w:r>
            <w:r w:rsidRPr="00E95C77">
              <w:rPr>
                <w:bCs/>
                <w:lang w:val="en-US"/>
              </w:rPr>
              <w:t>max)</w:t>
            </w:r>
          </w:p>
        </w:tc>
      </w:tr>
      <w:tr w:rsidR="00264B4F" w:rsidRPr="00E95C77" w14:paraId="5BB9096B" w14:textId="77777777" w:rsidTr="007E6CC1">
        <w:tc>
          <w:tcPr>
            <w:tcW w:w="2388" w:type="dxa"/>
          </w:tcPr>
          <w:p w14:paraId="3ABC2D58" w14:textId="77777777" w:rsidR="00264B4F" w:rsidRPr="00E95C77" w:rsidRDefault="00264B4F" w:rsidP="00287479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before="0"/>
              <w:textAlignment w:val="baseline"/>
              <w:rPr>
                <w:bCs/>
              </w:rPr>
            </w:pPr>
            <w:r w:rsidRPr="00E95C77">
              <w:rPr>
                <w:bCs/>
              </w:rPr>
              <w:t>1. Новизна реферированного текста</w:t>
            </w:r>
          </w:p>
        </w:tc>
        <w:tc>
          <w:tcPr>
            <w:tcW w:w="6509" w:type="dxa"/>
          </w:tcPr>
          <w:p w14:paraId="60244C2E" w14:textId="77777777" w:rsidR="00264B4F" w:rsidRPr="00E95C77" w:rsidRDefault="00264B4F" w:rsidP="00287479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before="0"/>
              <w:textAlignment w:val="baseline"/>
              <w:rPr>
                <w:bCs/>
              </w:rPr>
            </w:pPr>
            <w:r w:rsidRPr="00E95C77">
              <w:rPr>
                <w:bCs/>
              </w:rPr>
              <w:t>- актуальность проблемы и темы;</w:t>
            </w:r>
            <w:r w:rsidRPr="00E95C77">
              <w:rPr>
                <w:bCs/>
              </w:rPr>
              <w:br/>
              <w:t>- новизна и самостоятельность в постановке проблемы, в формулировании нового аспекта выбранной для анализа проблемы;</w:t>
            </w:r>
            <w:r w:rsidRPr="00E95C77">
              <w:rPr>
                <w:bCs/>
              </w:rPr>
              <w:br/>
              <w:t>- наличие авторской позиции, самостоятельность суждений.</w:t>
            </w:r>
          </w:p>
        </w:tc>
        <w:tc>
          <w:tcPr>
            <w:tcW w:w="992" w:type="dxa"/>
          </w:tcPr>
          <w:p w14:paraId="6B8B57ED" w14:textId="6FE033D6" w:rsidR="00264B4F" w:rsidRPr="00E95C77" w:rsidRDefault="007E6CC1" w:rsidP="00287479">
            <w:pPr>
              <w:spacing w:before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264B4F" w:rsidRPr="00E95C77" w14:paraId="3A058005" w14:textId="77777777" w:rsidTr="007E6CC1">
        <w:tc>
          <w:tcPr>
            <w:tcW w:w="2388" w:type="dxa"/>
          </w:tcPr>
          <w:p w14:paraId="64AB447B" w14:textId="77777777" w:rsidR="00264B4F" w:rsidRPr="00E95C77" w:rsidRDefault="00264B4F" w:rsidP="00287479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before="0"/>
              <w:textAlignment w:val="baseline"/>
              <w:rPr>
                <w:bCs/>
              </w:rPr>
            </w:pPr>
            <w:r w:rsidRPr="00E95C77">
              <w:rPr>
                <w:bCs/>
              </w:rPr>
              <w:t>2. Степень раскрытия</w:t>
            </w:r>
            <w:r w:rsidRPr="00E95C77">
              <w:rPr>
                <w:bCs/>
              </w:rPr>
              <w:br/>
              <w:t>сущности проблемы</w:t>
            </w:r>
          </w:p>
        </w:tc>
        <w:tc>
          <w:tcPr>
            <w:tcW w:w="6509" w:type="dxa"/>
          </w:tcPr>
          <w:p w14:paraId="196F1121" w14:textId="77777777" w:rsidR="00264B4F" w:rsidRPr="00E95C77" w:rsidRDefault="00264B4F" w:rsidP="00287479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before="0"/>
              <w:textAlignment w:val="baseline"/>
              <w:rPr>
                <w:bCs/>
              </w:rPr>
            </w:pPr>
            <w:r w:rsidRPr="00E95C77">
              <w:rPr>
                <w:bCs/>
              </w:rPr>
              <w:t>- соответствие плана теме реферата;</w:t>
            </w:r>
            <w:r w:rsidRPr="00E95C77">
              <w:rPr>
                <w:bCs/>
              </w:rPr>
              <w:br/>
              <w:t>- соответствие содержания теме и плану реферата;</w:t>
            </w:r>
            <w:r w:rsidRPr="00E95C77">
              <w:rPr>
                <w:bCs/>
              </w:rPr>
              <w:br/>
              <w:t>- полнота и глубина раскрытия основных понятий проблемы;</w:t>
            </w:r>
            <w:r w:rsidRPr="00E95C77">
              <w:rPr>
                <w:bCs/>
              </w:rPr>
              <w:br/>
              <w:t>- обоснованность способов и методов работы с материалом;</w:t>
            </w:r>
            <w:r w:rsidRPr="00E95C77">
              <w:rPr>
                <w:bCs/>
              </w:rPr>
              <w:br/>
              <w:t>- умение работать с литературой, систематизировать и структурировать материал;</w:t>
            </w:r>
            <w:r w:rsidRPr="00E95C77">
              <w:rPr>
                <w:bCs/>
              </w:rPr>
              <w:br/>
              <w:t>- умение обобщать, сопоставлять различные точки зрения по рассматриваемому вопросу, аргументировать основные положения и выводы.</w:t>
            </w:r>
          </w:p>
        </w:tc>
        <w:tc>
          <w:tcPr>
            <w:tcW w:w="992" w:type="dxa"/>
          </w:tcPr>
          <w:p w14:paraId="54F0EEC9" w14:textId="60BD5948" w:rsidR="00264B4F" w:rsidRPr="00E95C77" w:rsidRDefault="007E6CC1" w:rsidP="00287479">
            <w:pPr>
              <w:spacing w:before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264B4F" w:rsidRPr="00E95C77" w14:paraId="05BF0977" w14:textId="77777777" w:rsidTr="007E6CC1">
        <w:tc>
          <w:tcPr>
            <w:tcW w:w="2388" w:type="dxa"/>
          </w:tcPr>
          <w:p w14:paraId="000D01FB" w14:textId="77777777" w:rsidR="00264B4F" w:rsidRPr="00E95C77" w:rsidRDefault="00264B4F" w:rsidP="00287479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before="0"/>
              <w:textAlignment w:val="baseline"/>
              <w:rPr>
                <w:bCs/>
              </w:rPr>
            </w:pPr>
            <w:r w:rsidRPr="00E95C77">
              <w:rPr>
                <w:bCs/>
              </w:rPr>
              <w:t>3. Обоснованность выбора источников</w:t>
            </w:r>
          </w:p>
        </w:tc>
        <w:tc>
          <w:tcPr>
            <w:tcW w:w="6509" w:type="dxa"/>
          </w:tcPr>
          <w:p w14:paraId="0E11BC93" w14:textId="77777777" w:rsidR="00264B4F" w:rsidRPr="00E95C77" w:rsidRDefault="00264B4F" w:rsidP="00287479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before="0"/>
              <w:textAlignment w:val="baseline"/>
              <w:rPr>
                <w:bCs/>
              </w:rPr>
            </w:pPr>
            <w:r w:rsidRPr="00E95C77">
              <w:rPr>
                <w:bCs/>
              </w:rPr>
              <w:t>- круг, полнота использования литературных источников по проблеме;</w:t>
            </w:r>
            <w:r w:rsidRPr="00E95C77">
              <w:rPr>
                <w:bCs/>
              </w:rPr>
              <w:br/>
              <w:t>- привлечение новейших работ по проблеме (журнальные публикации, материалы сборников научных трудов и т.д.).</w:t>
            </w:r>
          </w:p>
        </w:tc>
        <w:tc>
          <w:tcPr>
            <w:tcW w:w="992" w:type="dxa"/>
          </w:tcPr>
          <w:p w14:paraId="597C0455" w14:textId="014E5F69" w:rsidR="00264B4F" w:rsidRPr="00E95C77" w:rsidRDefault="007E6CC1" w:rsidP="00287479">
            <w:pPr>
              <w:spacing w:before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264B4F" w:rsidRPr="00E95C77" w14:paraId="51C2EB6F" w14:textId="77777777" w:rsidTr="007E6CC1">
        <w:trPr>
          <w:trHeight w:val="327"/>
        </w:trPr>
        <w:tc>
          <w:tcPr>
            <w:tcW w:w="2388" w:type="dxa"/>
          </w:tcPr>
          <w:p w14:paraId="0CDAE0AB" w14:textId="77777777" w:rsidR="00264B4F" w:rsidRPr="00E95C77" w:rsidRDefault="00264B4F" w:rsidP="00287479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before="0"/>
              <w:textAlignment w:val="baseline"/>
              <w:rPr>
                <w:bCs/>
              </w:rPr>
            </w:pPr>
            <w:r w:rsidRPr="00E95C77">
              <w:rPr>
                <w:bCs/>
              </w:rPr>
              <w:t>4. Соблюдение требований к оформлению</w:t>
            </w:r>
          </w:p>
        </w:tc>
        <w:tc>
          <w:tcPr>
            <w:tcW w:w="6509" w:type="dxa"/>
          </w:tcPr>
          <w:p w14:paraId="43E9A9B5" w14:textId="77777777" w:rsidR="00264B4F" w:rsidRPr="00E95C77" w:rsidRDefault="00264B4F" w:rsidP="00287479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before="0"/>
              <w:textAlignment w:val="baseline"/>
              <w:rPr>
                <w:bCs/>
              </w:rPr>
            </w:pPr>
            <w:r w:rsidRPr="00E95C77">
              <w:rPr>
                <w:bCs/>
              </w:rPr>
              <w:t>- правильное оформление ссылок на используемую литературу;</w:t>
            </w:r>
            <w:r w:rsidRPr="00E95C77">
              <w:rPr>
                <w:bCs/>
              </w:rPr>
              <w:br/>
              <w:t>- грамотность и культура изложения;</w:t>
            </w:r>
            <w:r w:rsidRPr="00E95C77">
              <w:rPr>
                <w:bCs/>
              </w:rPr>
              <w:br/>
              <w:t>- владение терминологией и понятийным аппаратом проблемы;</w:t>
            </w:r>
            <w:r w:rsidRPr="00E95C77">
              <w:rPr>
                <w:bCs/>
              </w:rPr>
              <w:br/>
              <w:t>- соблюдение требований к объему реферата;</w:t>
            </w:r>
            <w:r w:rsidRPr="00E95C77">
              <w:rPr>
                <w:bCs/>
              </w:rPr>
              <w:br/>
              <w:t>- культура оформления: выделение абзацев.</w:t>
            </w:r>
          </w:p>
        </w:tc>
        <w:tc>
          <w:tcPr>
            <w:tcW w:w="992" w:type="dxa"/>
          </w:tcPr>
          <w:p w14:paraId="76205752" w14:textId="62BB62AD" w:rsidR="00264B4F" w:rsidRPr="00E95C77" w:rsidRDefault="007E6CC1" w:rsidP="00287479">
            <w:pPr>
              <w:spacing w:before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264B4F" w:rsidRPr="00E95C77" w14:paraId="76A81E00" w14:textId="77777777" w:rsidTr="007E6CC1">
        <w:tc>
          <w:tcPr>
            <w:tcW w:w="2388" w:type="dxa"/>
          </w:tcPr>
          <w:p w14:paraId="3DCEEAE6" w14:textId="77777777" w:rsidR="00264B4F" w:rsidRPr="00E95C77" w:rsidRDefault="00264B4F" w:rsidP="00287479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before="0"/>
              <w:textAlignment w:val="baseline"/>
              <w:rPr>
                <w:bCs/>
              </w:rPr>
            </w:pPr>
            <w:r w:rsidRPr="00E95C77">
              <w:rPr>
                <w:bCs/>
              </w:rPr>
              <w:t>5. Грамотность</w:t>
            </w:r>
          </w:p>
        </w:tc>
        <w:tc>
          <w:tcPr>
            <w:tcW w:w="6509" w:type="dxa"/>
          </w:tcPr>
          <w:p w14:paraId="461650C5" w14:textId="77777777" w:rsidR="00264B4F" w:rsidRPr="00E95C77" w:rsidRDefault="00264B4F" w:rsidP="00287479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before="0"/>
              <w:textAlignment w:val="baseline"/>
              <w:rPr>
                <w:bCs/>
              </w:rPr>
            </w:pPr>
            <w:r w:rsidRPr="00E95C77">
              <w:rPr>
                <w:bCs/>
              </w:rPr>
              <w:t>- отсутствие орфографических и синтаксических ошибок, стилистических погрешностей;</w:t>
            </w:r>
            <w:r w:rsidRPr="00E95C77">
              <w:rPr>
                <w:bCs/>
              </w:rPr>
              <w:br/>
              <w:t>- отсутствие опечаток, сокращений слов, кроме общепринятых;</w:t>
            </w:r>
            <w:r w:rsidRPr="00E95C77">
              <w:rPr>
                <w:bCs/>
              </w:rPr>
              <w:br/>
              <w:t>- литературный стиль.</w:t>
            </w:r>
          </w:p>
        </w:tc>
        <w:tc>
          <w:tcPr>
            <w:tcW w:w="992" w:type="dxa"/>
          </w:tcPr>
          <w:p w14:paraId="61257FE3" w14:textId="501A0ED5" w:rsidR="00264B4F" w:rsidRPr="00E95C77" w:rsidRDefault="007E6CC1" w:rsidP="00287479">
            <w:pPr>
              <w:spacing w:before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</w:tbl>
    <w:p w14:paraId="5FB1128D" w14:textId="067A9624" w:rsidR="007E6CC1" w:rsidRDefault="007E6CC1" w:rsidP="007E6CC1">
      <w:pPr>
        <w:ind w:left="360"/>
        <w:jc w:val="both"/>
        <w:rPr>
          <w:b/>
          <w:sz w:val="28"/>
          <w:szCs w:val="28"/>
        </w:rPr>
      </w:pPr>
    </w:p>
    <w:p w14:paraId="27DEA491" w14:textId="77777777" w:rsidR="007E6CC1" w:rsidRDefault="007E6CC1" w:rsidP="007E6CC1">
      <w:pPr>
        <w:ind w:left="360"/>
        <w:jc w:val="both"/>
        <w:rPr>
          <w:b/>
          <w:sz w:val="28"/>
          <w:szCs w:val="28"/>
        </w:rPr>
      </w:pPr>
    </w:p>
    <w:p w14:paraId="6C2D4EEF" w14:textId="5F5BCC14" w:rsidR="0070159C" w:rsidRPr="007E6CC1" w:rsidRDefault="0070159C" w:rsidP="007E6CC1">
      <w:pPr>
        <w:ind w:left="360"/>
        <w:jc w:val="both"/>
        <w:rPr>
          <w:b/>
          <w:sz w:val="28"/>
          <w:szCs w:val="28"/>
        </w:rPr>
      </w:pPr>
      <w:r w:rsidRPr="007E6CC1">
        <w:rPr>
          <w:b/>
          <w:sz w:val="28"/>
          <w:szCs w:val="28"/>
        </w:rPr>
        <w:lastRenderedPageBreak/>
        <w:t>Шкалы оценок:</w:t>
      </w:r>
    </w:p>
    <w:p w14:paraId="213A23BB" w14:textId="3D25611C" w:rsidR="0070159C" w:rsidRPr="00884CBC" w:rsidRDefault="007E6CC1" w:rsidP="0070159C">
      <w:pPr>
        <w:tabs>
          <w:tab w:val="left" w:pos="0"/>
          <w:tab w:val="left" w:pos="720"/>
        </w:tabs>
        <w:overflowPunct w:val="0"/>
        <w:jc w:val="both"/>
        <w:textAlignment w:val="baseline"/>
        <w:rPr>
          <w:bCs/>
        </w:rPr>
      </w:pPr>
      <w:r>
        <w:rPr>
          <w:bCs/>
        </w:rPr>
        <w:t xml:space="preserve">23 </w:t>
      </w:r>
      <w:r w:rsidR="0070159C" w:rsidRPr="00884CBC">
        <w:rPr>
          <w:bCs/>
        </w:rPr>
        <w:t>-</w:t>
      </w:r>
      <w:r>
        <w:rPr>
          <w:bCs/>
        </w:rPr>
        <w:t xml:space="preserve"> 25</w:t>
      </w:r>
      <w:r w:rsidR="0070159C" w:rsidRPr="00884CBC">
        <w:rPr>
          <w:bCs/>
        </w:rPr>
        <w:t xml:space="preserve"> баллов – оценка «отлично»;</w:t>
      </w:r>
    </w:p>
    <w:p w14:paraId="4E798EFB" w14:textId="2BE28F2B" w:rsidR="0070159C" w:rsidRPr="00884CBC" w:rsidRDefault="007E6CC1" w:rsidP="0070159C">
      <w:pPr>
        <w:tabs>
          <w:tab w:val="left" w:pos="0"/>
          <w:tab w:val="left" w:pos="720"/>
        </w:tabs>
        <w:overflowPunct w:val="0"/>
        <w:jc w:val="both"/>
        <w:textAlignment w:val="baseline"/>
        <w:rPr>
          <w:bCs/>
        </w:rPr>
      </w:pPr>
      <w:r>
        <w:rPr>
          <w:bCs/>
        </w:rPr>
        <w:t>19 - 22</w:t>
      </w:r>
      <w:r w:rsidR="0070159C" w:rsidRPr="00884CBC">
        <w:rPr>
          <w:bCs/>
        </w:rPr>
        <w:t xml:space="preserve"> баллов – оценка «хорошо»;</w:t>
      </w:r>
    </w:p>
    <w:p w14:paraId="286F090E" w14:textId="014C090D" w:rsidR="0070159C" w:rsidRPr="00884CBC" w:rsidRDefault="007E6CC1" w:rsidP="0070159C">
      <w:pPr>
        <w:tabs>
          <w:tab w:val="left" w:pos="0"/>
          <w:tab w:val="left" w:pos="720"/>
        </w:tabs>
        <w:overflowPunct w:val="0"/>
        <w:jc w:val="both"/>
        <w:textAlignment w:val="baseline"/>
        <w:rPr>
          <w:bCs/>
        </w:rPr>
      </w:pPr>
      <w:r>
        <w:rPr>
          <w:bCs/>
        </w:rPr>
        <w:t>15 - 18</w:t>
      </w:r>
      <w:r w:rsidR="0070159C" w:rsidRPr="00884CBC">
        <w:rPr>
          <w:bCs/>
        </w:rPr>
        <w:t xml:space="preserve"> баллов – оценка «удовлетворительно»;</w:t>
      </w:r>
    </w:p>
    <w:p w14:paraId="46BB17B5" w14:textId="19105471" w:rsidR="0070159C" w:rsidRDefault="0070159C" w:rsidP="0070159C">
      <w:pPr>
        <w:tabs>
          <w:tab w:val="left" w:pos="0"/>
          <w:tab w:val="left" w:pos="720"/>
        </w:tabs>
        <w:overflowPunct w:val="0"/>
        <w:jc w:val="both"/>
        <w:textAlignment w:val="baseline"/>
        <w:rPr>
          <w:bCs/>
        </w:rPr>
      </w:pPr>
      <w:r w:rsidRPr="00884CBC">
        <w:rPr>
          <w:bCs/>
        </w:rPr>
        <w:t xml:space="preserve">0 – </w:t>
      </w:r>
      <w:r w:rsidR="007E6CC1">
        <w:rPr>
          <w:bCs/>
        </w:rPr>
        <w:t>14</w:t>
      </w:r>
      <w:r w:rsidRPr="00884CBC">
        <w:rPr>
          <w:bCs/>
        </w:rPr>
        <w:t xml:space="preserve"> баллов – оценка «неудовлетворительно».</w:t>
      </w:r>
    </w:p>
    <w:p w14:paraId="05BFC877" w14:textId="77777777" w:rsidR="002425F5" w:rsidRDefault="002425F5" w:rsidP="0070159C">
      <w:pPr>
        <w:ind w:left="360"/>
        <w:jc w:val="both"/>
        <w:rPr>
          <w:b/>
          <w:sz w:val="28"/>
          <w:szCs w:val="28"/>
        </w:rPr>
      </w:pPr>
    </w:p>
    <w:p w14:paraId="12894862" w14:textId="65EE65AF" w:rsidR="0070159C" w:rsidRPr="00264B4F" w:rsidRDefault="0070159C" w:rsidP="0070159C">
      <w:pPr>
        <w:ind w:left="360"/>
        <w:jc w:val="both"/>
        <w:rPr>
          <w:b/>
          <w:sz w:val="28"/>
          <w:szCs w:val="28"/>
        </w:rPr>
      </w:pPr>
      <w:r w:rsidRPr="00264B4F">
        <w:rPr>
          <w:b/>
          <w:sz w:val="28"/>
          <w:szCs w:val="28"/>
        </w:rPr>
        <w:t>Критерии и шкала оценивания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4"/>
        <w:gridCol w:w="7132"/>
      </w:tblGrid>
      <w:tr w:rsidR="0070159C" w:rsidRPr="00287858" w14:paraId="3CA39185" w14:textId="77777777" w:rsidTr="0070159C">
        <w:tc>
          <w:tcPr>
            <w:tcW w:w="2474" w:type="dxa"/>
            <w:shd w:val="clear" w:color="auto" w:fill="auto"/>
          </w:tcPr>
          <w:p w14:paraId="37AA91F9" w14:textId="77777777" w:rsidR="0070159C" w:rsidRPr="00287858" w:rsidRDefault="0070159C" w:rsidP="0070159C">
            <w:pPr>
              <w:spacing w:before="0"/>
              <w:rPr>
                <w:b/>
                <w:bCs/>
              </w:rPr>
            </w:pPr>
            <w:r w:rsidRPr="00287858">
              <w:br w:type="page"/>
            </w:r>
            <w:r w:rsidRPr="00287858">
              <w:rPr>
                <w:b/>
                <w:bCs/>
              </w:rPr>
              <w:t>Оценка</w:t>
            </w:r>
          </w:p>
        </w:tc>
        <w:tc>
          <w:tcPr>
            <w:tcW w:w="7132" w:type="dxa"/>
            <w:shd w:val="clear" w:color="auto" w:fill="auto"/>
          </w:tcPr>
          <w:p w14:paraId="25AEC40B" w14:textId="77777777" w:rsidR="0070159C" w:rsidRPr="00287858" w:rsidRDefault="0070159C" w:rsidP="0070159C">
            <w:pPr>
              <w:spacing w:before="0"/>
              <w:rPr>
                <w:b/>
                <w:bCs/>
              </w:rPr>
            </w:pPr>
            <w:r w:rsidRPr="00287858">
              <w:rPr>
                <w:b/>
                <w:bCs/>
              </w:rPr>
              <w:t>Критерии оценки</w:t>
            </w:r>
          </w:p>
        </w:tc>
      </w:tr>
      <w:tr w:rsidR="0070159C" w:rsidRPr="00287858" w14:paraId="1953EB69" w14:textId="77777777" w:rsidTr="0070159C">
        <w:tc>
          <w:tcPr>
            <w:tcW w:w="2474" w:type="dxa"/>
            <w:shd w:val="clear" w:color="auto" w:fill="auto"/>
          </w:tcPr>
          <w:p w14:paraId="6A1265A5" w14:textId="77777777" w:rsidR="0070159C" w:rsidRPr="00287858" w:rsidRDefault="0070159C" w:rsidP="0070159C">
            <w:pPr>
              <w:spacing w:before="0"/>
              <w:rPr>
                <w:bCs/>
              </w:rPr>
            </w:pPr>
            <w:r w:rsidRPr="00287858">
              <w:rPr>
                <w:bCs/>
              </w:rPr>
              <w:t>Зачтено</w:t>
            </w:r>
          </w:p>
          <w:p w14:paraId="5ED24BF9" w14:textId="683884E2" w:rsidR="0070159C" w:rsidRPr="00287858" w:rsidRDefault="007E6CC1" w:rsidP="007E6CC1">
            <w:pPr>
              <w:spacing w:before="0"/>
              <w:rPr>
                <w:bCs/>
              </w:rPr>
            </w:pPr>
            <w:r>
              <w:rPr>
                <w:bCs/>
              </w:rPr>
              <w:t>15</w:t>
            </w:r>
            <w:r w:rsidR="0070159C">
              <w:rPr>
                <w:bCs/>
              </w:rPr>
              <w:t>-</w:t>
            </w:r>
            <w:r>
              <w:rPr>
                <w:bCs/>
              </w:rPr>
              <w:t>25</w:t>
            </w:r>
          </w:p>
        </w:tc>
        <w:tc>
          <w:tcPr>
            <w:tcW w:w="7132" w:type="dxa"/>
            <w:shd w:val="clear" w:color="auto" w:fill="auto"/>
          </w:tcPr>
          <w:p w14:paraId="44B971EA" w14:textId="77777777" w:rsidR="0070159C" w:rsidRPr="00287858" w:rsidRDefault="0070159C" w:rsidP="0070159C">
            <w:pPr>
              <w:jc w:val="both"/>
              <w:rPr>
                <w:bCs/>
              </w:rPr>
            </w:pPr>
            <w:r w:rsidRPr="00287858">
              <w:rPr>
                <w:bCs/>
              </w:rPr>
              <w:t>Выставляется при соответствии параметрам экзаменационной шкалы на уровнях «отлично», «хорошо», «удовлетворительно».</w:t>
            </w:r>
          </w:p>
        </w:tc>
      </w:tr>
      <w:tr w:rsidR="0070159C" w:rsidRPr="00287858" w14:paraId="09EE4E9C" w14:textId="77777777" w:rsidTr="0070159C">
        <w:tc>
          <w:tcPr>
            <w:tcW w:w="2474" w:type="dxa"/>
            <w:shd w:val="clear" w:color="auto" w:fill="auto"/>
          </w:tcPr>
          <w:p w14:paraId="437AE6F9" w14:textId="77777777" w:rsidR="0070159C" w:rsidRPr="00287858" w:rsidRDefault="0070159C" w:rsidP="0070159C">
            <w:pPr>
              <w:spacing w:before="0"/>
              <w:rPr>
                <w:bCs/>
              </w:rPr>
            </w:pPr>
            <w:r w:rsidRPr="00287858">
              <w:rPr>
                <w:bCs/>
              </w:rPr>
              <w:t>Не</w:t>
            </w:r>
            <w:r>
              <w:rPr>
                <w:bCs/>
              </w:rPr>
              <w:t xml:space="preserve"> </w:t>
            </w:r>
            <w:r w:rsidRPr="00287858">
              <w:rPr>
                <w:bCs/>
              </w:rPr>
              <w:t>зачтено</w:t>
            </w:r>
          </w:p>
          <w:p w14:paraId="5CFBB167" w14:textId="2492F346" w:rsidR="0070159C" w:rsidRPr="00287858" w:rsidRDefault="007E6CC1" w:rsidP="007E6CC1">
            <w:pPr>
              <w:spacing w:before="0"/>
              <w:rPr>
                <w:bCs/>
              </w:rPr>
            </w:pPr>
            <w:r>
              <w:rPr>
                <w:bCs/>
              </w:rPr>
              <w:t>14</w:t>
            </w:r>
            <w:r w:rsidR="0070159C" w:rsidRPr="00287858">
              <w:rPr>
                <w:bCs/>
              </w:rPr>
              <w:t xml:space="preserve"> и менее</w:t>
            </w:r>
          </w:p>
        </w:tc>
        <w:tc>
          <w:tcPr>
            <w:tcW w:w="7132" w:type="dxa"/>
            <w:shd w:val="clear" w:color="auto" w:fill="auto"/>
          </w:tcPr>
          <w:p w14:paraId="3ED1992E" w14:textId="77777777" w:rsidR="0070159C" w:rsidRPr="00287858" w:rsidRDefault="0070159C" w:rsidP="0070159C">
            <w:pPr>
              <w:jc w:val="both"/>
              <w:rPr>
                <w:bCs/>
              </w:rPr>
            </w:pPr>
            <w:r w:rsidRPr="00287858">
              <w:rPr>
                <w:bCs/>
              </w:rPr>
              <w:t>Выставляется при соответствии параметрам экзаменационной шкалы на уровне «неудовлетворительно».</w:t>
            </w:r>
          </w:p>
        </w:tc>
      </w:tr>
    </w:tbl>
    <w:p w14:paraId="164A626F" w14:textId="77777777" w:rsidR="0070159C" w:rsidRPr="00884CBC" w:rsidRDefault="0070159C" w:rsidP="0070159C">
      <w:pPr>
        <w:tabs>
          <w:tab w:val="left" w:pos="0"/>
          <w:tab w:val="left" w:pos="720"/>
        </w:tabs>
        <w:overflowPunct w:val="0"/>
        <w:jc w:val="both"/>
        <w:textAlignment w:val="baseline"/>
        <w:rPr>
          <w:bCs/>
        </w:rPr>
      </w:pPr>
    </w:p>
    <w:p w14:paraId="052F51F6" w14:textId="58DA6DEE" w:rsidR="002425F5" w:rsidRDefault="002425F5">
      <w:pPr>
        <w:spacing w:before="0"/>
        <w:rPr>
          <w:rStyle w:val="FontStyle141"/>
          <w:i w:val="0"/>
          <w:sz w:val="24"/>
          <w:szCs w:val="24"/>
        </w:rPr>
      </w:pPr>
      <w:r>
        <w:rPr>
          <w:rStyle w:val="FontStyle141"/>
          <w:i w:val="0"/>
          <w:sz w:val="24"/>
          <w:szCs w:val="24"/>
        </w:rPr>
        <w:br w:type="page"/>
      </w:r>
    </w:p>
    <w:p w14:paraId="74FA7C07" w14:textId="77777777" w:rsidR="007E5BE7" w:rsidRPr="005410C1" w:rsidRDefault="007E5BE7" w:rsidP="007E5BE7">
      <w:pPr>
        <w:jc w:val="center"/>
        <w:rPr>
          <w:b/>
          <w:spacing w:val="20"/>
        </w:rPr>
      </w:pPr>
      <w:bookmarkStart w:id="3" w:name="_Hlk61977551"/>
      <w:r w:rsidRPr="005410C1">
        <w:rPr>
          <w:b/>
          <w:spacing w:val="20"/>
        </w:rPr>
        <w:lastRenderedPageBreak/>
        <w:t>МИНИСТЕРСТВО ОБРАЗОВАНИЯ И НАУКИ РОССИЙСКОЙ ФЕДЕРАЦИИ</w:t>
      </w:r>
    </w:p>
    <w:p w14:paraId="48751FA3" w14:textId="77777777" w:rsidR="007E5BE7" w:rsidRPr="005410C1" w:rsidRDefault="007E5BE7" w:rsidP="007E5BE7">
      <w:pPr>
        <w:jc w:val="center"/>
      </w:pPr>
      <w:r w:rsidRPr="005410C1">
        <w:t xml:space="preserve">ФЕДЕРАЛЬНОЕ ГОСУДАРСТВЕННОЕ АВТОНОМНОЕ ОБРАЗОВАТЕЛЬНОЕ УЧРЕЖДЕНИЕ </w:t>
      </w:r>
    </w:p>
    <w:p w14:paraId="504B9D3C" w14:textId="77777777" w:rsidR="007E5BE7" w:rsidRPr="005410C1" w:rsidRDefault="007E5BE7" w:rsidP="007E5BE7">
      <w:pPr>
        <w:jc w:val="center"/>
      </w:pPr>
      <w:r w:rsidRPr="005410C1">
        <w:t>ВЫСШЕГО ОБРАЗОВАНИЯ</w:t>
      </w:r>
    </w:p>
    <w:p w14:paraId="7FDBEBA6" w14:textId="77777777" w:rsidR="007E5BE7" w:rsidRPr="005410C1" w:rsidRDefault="007E5BE7" w:rsidP="007E5BE7">
      <w:pPr>
        <w:jc w:val="center"/>
      </w:pPr>
      <w:r w:rsidRPr="005410C1">
        <w:t>«Национальный исследовательский ядерный университет «МИФИ»</w:t>
      </w:r>
    </w:p>
    <w:p w14:paraId="32EC2BE0" w14:textId="77777777" w:rsidR="007E5BE7" w:rsidRPr="004F2B8C" w:rsidRDefault="007E5BE7" w:rsidP="007E5BE7">
      <w:pPr>
        <w:jc w:val="center"/>
        <w:rPr>
          <w:b/>
        </w:rPr>
      </w:pPr>
      <w:r w:rsidRPr="004F2B8C">
        <w:rPr>
          <w:b/>
        </w:rPr>
        <w:t>Обнинский институт атомной энергетики –</w:t>
      </w:r>
    </w:p>
    <w:p w14:paraId="295C11DC" w14:textId="77777777" w:rsidR="007E5BE7" w:rsidRPr="005410C1" w:rsidRDefault="007E5BE7" w:rsidP="007E5BE7">
      <w:pPr>
        <w:jc w:val="center"/>
      </w:pPr>
      <w:r w:rsidRPr="005410C1">
        <w:t xml:space="preserve">филиал федерального государственного автономного образовательного учреждения высшего </w:t>
      </w:r>
    </w:p>
    <w:p w14:paraId="4C25E476" w14:textId="77777777" w:rsidR="007E5BE7" w:rsidRDefault="007E5BE7" w:rsidP="007E5BE7">
      <w:pPr>
        <w:jc w:val="center"/>
      </w:pPr>
      <w:r w:rsidRPr="005410C1">
        <w:t>образования «Национальный исследовательский ядерный университет «МИФИ»</w:t>
      </w:r>
    </w:p>
    <w:p w14:paraId="64BA5DE7" w14:textId="6C8066B9" w:rsidR="007E5BE7" w:rsidRDefault="007E5BE7" w:rsidP="007E5BE7">
      <w:pPr>
        <w:jc w:val="center"/>
        <w:rPr>
          <w:rFonts w:ascii="Book Antiqua" w:hAnsi="Book Antiqua"/>
          <w:b/>
          <w:sz w:val="26"/>
          <w:szCs w:val="26"/>
        </w:rPr>
      </w:pPr>
      <w:r w:rsidRPr="007D5642">
        <w:rPr>
          <w:rFonts w:ascii="Book Antiqua" w:hAnsi="Book Antiqua"/>
          <w:b/>
          <w:sz w:val="26"/>
          <w:szCs w:val="26"/>
        </w:rPr>
        <w:t>(ИАТЭ НИЯУ МИФИ</w:t>
      </w:r>
      <w:r w:rsidR="004E0BC0">
        <w:rPr>
          <w:rFonts w:ascii="Book Antiqua" w:hAnsi="Book Antiqua"/>
          <w:b/>
          <w:sz w:val="26"/>
          <w:szCs w:val="26"/>
        </w:rPr>
        <w:t>)</w:t>
      </w:r>
    </w:p>
    <w:p w14:paraId="5CB15B5B" w14:textId="77777777" w:rsidR="007E5BE7" w:rsidRDefault="007E5BE7" w:rsidP="007E5BE7">
      <w:pPr>
        <w:jc w:val="center"/>
        <w:rPr>
          <w:rFonts w:ascii="Book Antiqua" w:hAnsi="Book Antiqua"/>
          <w:b/>
          <w:sz w:val="26"/>
          <w:szCs w:val="26"/>
        </w:rPr>
      </w:pPr>
    </w:p>
    <w:p w14:paraId="1B0A963E" w14:textId="77777777" w:rsidR="007E5BE7" w:rsidRPr="005410C1" w:rsidRDefault="007E5BE7" w:rsidP="007E5BE7">
      <w:pPr>
        <w:jc w:val="center"/>
      </w:pPr>
    </w:p>
    <w:p w14:paraId="00327662" w14:textId="77777777" w:rsidR="007E5BE7" w:rsidRPr="005410C1" w:rsidRDefault="007E5BE7" w:rsidP="007E5BE7">
      <w:pPr>
        <w:spacing w:before="0"/>
        <w:jc w:val="center"/>
        <w:rPr>
          <w:b/>
          <w:lang w:eastAsia="ko-KR"/>
        </w:rPr>
      </w:pPr>
    </w:p>
    <w:p w14:paraId="2AF4475F" w14:textId="77777777" w:rsidR="007E5BE7" w:rsidRPr="00435655" w:rsidRDefault="007E5BE7" w:rsidP="007E5BE7">
      <w:pPr>
        <w:ind w:right="-5"/>
        <w:jc w:val="center"/>
        <w:rPr>
          <w:b/>
          <w:sz w:val="28"/>
        </w:rPr>
      </w:pPr>
      <w:r w:rsidRPr="00435655">
        <w:rPr>
          <w:b/>
          <w:sz w:val="28"/>
        </w:rPr>
        <w:t>ИНСТИТУТ ОБЩЕЙ ПРОФЕССИОНАЛЬНОЙ ПОДГОТОВКИ</w:t>
      </w:r>
    </w:p>
    <w:p w14:paraId="7862E313" w14:textId="61AD0A69" w:rsidR="007E5BE7" w:rsidRPr="00435655" w:rsidRDefault="00F37AE9" w:rsidP="007E5BE7">
      <w:pPr>
        <w:ind w:right="-5"/>
        <w:jc w:val="center"/>
        <w:rPr>
          <w:b/>
          <w:sz w:val="28"/>
        </w:rPr>
      </w:pPr>
      <w:r>
        <w:rPr>
          <w:b/>
          <w:sz w:val="28"/>
        </w:rPr>
        <w:t xml:space="preserve">Кафедра </w:t>
      </w:r>
      <w:r w:rsidR="007E5BE7" w:rsidRPr="00435655">
        <w:rPr>
          <w:b/>
          <w:sz w:val="28"/>
        </w:rPr>
        <w:t>физического воспитания</w:t>
      </w:r>
    </w:p>
    <w:p w14:paraId="04AE36C8" w14:textId="77777777" w:rsidR="007E5BE7" w:rsidRPr="00435655" w:rsidRDefault="007E5BE7" w:rsidP="007E5BE7">
      <w:pPr>
        <w:jc w:val="center"/>
      </w:pPr>
    </w:p>
    <w:p w14:paraId="2A785945" w14:textId="77777777" w:rsidR="007E5BE7" w:rsidRPr="005410C1" w:rsidRDefault="007E5BE7" w:rsidP="007E5BE7">
      <w:pPr>
        <w:spacing w:before="0"/>
        <w:jc w:val="center"/>
        <w:rPr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9"/>
        <w:gridCol w:w="8080"/>
      </w:tblGrid>
      <w:tr w:rsidR="007B3E95" w:rsidRPr="005410C1" w14:paraId="70AE8738" w14:textId="77777777" w:rsidTr="007B3E95">
        <w:tc>
          <w:tcPr>
            <w:tcW w:w="1959" w:type="dxa"/>
          </w:tcPr>
          <w:p w14:paraId="660571E6" w14:textId="6B707949" w:rsidR="007B3E95" w:rsidRPr="005410C1" w:rsidRDefault="007B3E95" w:rsidP="007B3E95">
            <w:pPr>
              <w:tabs>
                <w:tab w:val="left" w:pos="2295"/>
              </w:tabs>
            </w:pPr>
            <w:r>
              <w:rPr>
                <w:lang w:eastAsia="ko-KR"/>
              </w:rPr>
              <w:t>Направление подготовки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79EF697B" w14:textId="1EC5827A" w:rsidR="007B3E95" w:rsidRPr="00E35C1D" w:rsidRDefault="007B3E95" w:rsidP="007B3E95">
            <w:pPr>
              <w:tabs>
                <w:tab w:val="left" w:pos="2295"/>
              </w:tabs>
              <w:rPr>
                <w:b/>
                <w:color w:val="C00000"/>
              </w:rPr>
            </w:pPr>
            <w:r>
              <w:rPr>
                <w:sz w:val="28"/>
                <w:szCs w:val="28"/>
              </w:rPr>
              <w:t>ОИКС, ОЯФИТ, ОБТ, ЛаПлаз, ОСЭН</w:t>
            </w:r>
          </w:p>
        </w:tc>
      </w:tr>
      <w:tr w:rsidR="002425F5" w:rsidRPr="005410C1" w14:paraId="26EF1CD5" w14:textId="77777777" w:rsidTr="007B3E95">
        <w:tc>
          <w:tcPr>
            <w:tcW w:w="1959" w:type="dxa"/>
          </w:tcPr>
          <w:p w14:paraId="72867324" w14:textId="5E97A9C3" w:rsidR="002425F5" w:rsidRPr="005410C1" w:rsidRDefault="002425F5" w:rsidP="002425F5">
            <w:pPr>
              <w:tabs>
                <w:tab w:val="left" w:pos="2295"/>
              </w:tabs>
            </w:pPr>
            <w:r>
              <w:rPr>
                <w:szCs w:val="28"/>
              </w:rPr>
              <w:t>Образовательная программа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2467387F" w14:textId="75FC9FBD" w:rsidR="002425F5" w:rsidRPr="00E35C1D" w:rsidRDefault="002425F5" w:rsidP="002425F5">
            <w:pPr>
              <w:tabs>
                <w:tab w:val="left" w:pos="2295"/>
              </w:tabs>
              <w:rPr>
                <w:b/>
                <w:color w:val="C00000"/>
              </w:rPr>
            </w:pPr>
          </w:p>
        </w:tc>
      </w:tr>
      <w:tr w:rsidR="002425F5" w:rsidRPr="005410C1" w14:paraId="7C3CCE9A" w14:textId="77777777" w:rsidTr="007B3E95">
        <w:tc>
          <w:tcPr>
            <w:tcW w:w="1959" w:type="dxa"/>
          </w:tcPr>
          <w:p w14:paraId="3E31CFCD" w14:textId="36E4C249" w:rsidR="002425F5" w:rsidRPr="005410C1" w:rsidRDefault="002425F5" w:rsidP="002425F5">
            <w:pPr>
              <w:tabs>
                <w:tab w:val="left" w:pos="2295"/>
              </w:tabs>
            </w:pPr>
            <w:r w:rsidRPr="002E7255">
              <w:rPr>
                <w:szCs w:val="28"/>
              </w:rPr>
              <w:t>Дисциплина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17FDBCB3" w14:textId="348E9ABC" w:rsidR="002425F5" w:rsidRPr="00E35C1D" w:rsidRDefault="002425F5" w:rsidP="002425F5">
            <w:pPr>
              <w:tabs>
                <w:tab w:val="left" w:pos="2295"/>
              </w:tabs>
              <w:rPr>
                <w:b/>
              </w:rPr>
            </w:pPr>
            <w:r w:rsidRPr="00E35C1D">
              <w:rPr>
                <w:b/>
                <w:szCs w:val="28"/>
              </w:rPr>
              <w:t>Элективные курсы по физической культуре</w:t>
            </w:r>
          </w:p>
        </w:tc>
      </w:tr>
    </w:tbl>
    <w:p w14:paraId="43CEF743" w14:textId="77777777" w:rsidR="007E5BE7" w:rsidRPr="005410C1" w:rsidRDefault="007E5BE7" w:rsidP="007E5BE7">
      <w:pPr>
        <w:tabs>
          <w:tab w:val="left" w:pos="2295"/>
        </w:tabs>
      </w:pPr>
    </w:p>
    <w:p w14:paraId="75F08EFE" w14:textId="77777777" w:rsidR="007E5BE7" w:rsidRPr="005410C1" w:rsidRDefault="007E5BE7" w:rsidP="007E5BE7">
      <w:pPr>
        <w:pStyle w:val="14"/>
        <w:tabs>
          <w:tab w:val="left" w:pos="500"/>
        </w:tabs>
        <w:ind w:right="-30" w:firstLine="0"/>
        <w:rPr>
          <w:b/>
          <w:i/>
          <w:sz w:val="24"/>
          <w:szCs w:val="24"/>
        </w:rPr>
      </w:pPr>
    </w:p>
    <w:p w14:paraId="28AA9552" w14:textId="77777777" w:rsidR="007E5BE7" w:rsidRDefault="007E5BE7" w:rsidP="007E5BE7">
      <w:pPr>
        <w:pStyle w:val="Style23"/>
        <w:widowControl/>
        <w:numPr>
          <w:ilvl w:val="0"/>
          <w:numId w:val="31"/>
        </w:numPr>
        <w:rPr>
          <w:rStyle w:val="FontStyle134"/>
          <w:sz w:val="24"/>
          <w:szCs w:val="24"/>
        </w:rPr>
      </w:pPr>
      <w:r w:rsidRPr="00F6687D">
        <w:rPr>
          <w:rStyle w:val="FontStyle134"/>
          <w:sz w:val="24"/>
          <w:szCs w:val="24"/>
        </w:rPr>
        <w:t>Практические тесты</w:t>
      </w:r>
    </w:p>
    <w:p w14:paraId="4EB2B111" w14:textId="77777777" w:rsidR="009E4E71" w:rsidRPr="009E4E71" w:rsidRDefault="009E4E71" w:rsidP="009E4E71">
      <w:pPr>
        <w:ind w:left="360"/>
        <w:jc w:val="both"/>
        <w:rPr>
          <w:b/>
          <w:i/>
          <w:color w:val="000000" w:themeColor="text1"/>
        </w:rPr>
      </w:pPr>
      <w:r w:rsidRPr="009E4E71">
        <w:rPr>
          <w:color w:val="000000" w:themeColor="text1"/>
        </w:rPr>
        <w:t>Тесты, оценивающие уровень физической подготовленности студентов основного и подготовительного отделений</w:t>
      </w:r>
      <w:r w:rsidRPr="009E4E71">
        <w:rPr>
          <w:b/>
          <w:i/>
          <w:color w:val="000000" w:themeColor="text1"/>
        </w:rPr>
        <w:t>.</w:t>
      </w:r>
    </w:p>
    <w:p w14:paraId="383FC599" w14:textId="18288D56" w:rsidR="009E4E71" w:rsidRDefault="009E4E71" w:rsidP="009E4E71">
      <w:pPr>
        <w:ind w:left="360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8 н</w:t>
      </w:r>
      <w:r w:rsidRPr="009E4E71">
        <w:rPr>
          <w:bCs/>
          <w:color w:val="000000" w:themeColor="text1"/>
        </w:rPr>
        <w:t>ормативов</w:t>
      </w:r>
      <w:r w:rsidR="00671C61">
        <w:rPr>
          <w:bCs/>
          <w:color w:val="000000" w:themeColor="text1"/>
        </w:rPr>
        <w:t xml:space="preserve">- </w:t>
      </w:r>
      <w:r w:rsidRPr="009E4E71">
        <w:rPr>
          <w:bCs/>
          <w:color w:val="000000" w:themeColor="text1"/>
        </w:rPr>
        <w:t xml:space="preserve"> мах </w:t>
      </w:r>
      <w:r w:rsidR="007E6CC1">
        <w:rPr>
          <w:bCs/>
          <w:color w:val="000000" w:themeColor="text1"/>
        </w:rPr>
        <w:t>25</w:t>
      </w:r>
      <w:r w:rsidRPr="009E4E71">
        <w:rPr>
          <w:bCs/>
          <w:color w:val="000000" w:themeColor="text1"/>
        </w:rPr>
        <w:t xml:space="preserve"> балл</w:t>
      </w:r>
      <w:r w:rsidR="00280575">
        <w:rPr>
          <w:bCs/>
          <w:color w:val="000000" w:themeColor="text1"/>
        </w:rPr>
        <w:t>ов</w:t>
      </w:r>
    </w:p>
    <w:p w14:paraId="47C8F018" w14:textId="16FBCD35" w:rsidR="00280575" w:rsidRPr="009E4E71" w:rsidRDefault="00280575" w:rsidP="009E4E71">
      <w:pPr>
        <w:ind w:left="360"/>
        <w:jc w:val="both"/>
        <w:rPr>
          <w:bCs/>
          <w:i/>
          <w:color w:val="000000" w:themeColor="text1"/>
        </w:rPr>
      </w:pPr>
    </w:p>
    <w:p w14:paraId="018C520E" w14:textId="77777777" w:rsidR="009E4E71" w:rsidRPr="00D961D1" w:rsidRDefault="009E4E71" w:rsidP="009E4E71">
      <w:pPr>
        <w:ind w:left="360"/>
      </w:pPr>
      <w:r w:rsidRPr="009E4E71">
        <w:rPr>
          <w:b/>
        </w:rPr>
        <w:t>Юноши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769"/>
        <w:gridCol w:w="2349"/>
        <w:gridCol w:w="1266"/>
        <w:gridCol w:w="1218"/>
        <w:gridCol w:w="1041"/>
        <w:gridCol w:w="1022"/>
        <w:gridCol w:w="1059"/>
        <w:gridCol w:w="815"/>
      </w:tblGrid>
      <w:tr w:rsidR="009E4E71" w:rsidRPr="00E95C77" w14:paraId="104D34A9" w14:textId="77777777" w:rsidTr="00E42E7A">
        <w:tc>
          <w:tcPr>
            <w:tcW w:w="769" w:type="dxa"/>
          </w:tcPr>
          <w:p w14:paraId="7F34A3E5" w14:textId="77777777" w:rsidR="009E4E71" w:rsidRPr="00E42E7A" w:rsidRDefault="009E4E71" w:rsidP="00287479">
            <w:r w:rsidRPr="00E42E7A">
              <w:rPr>
                <w:lang w:eastAsia="en-US"/>
              </w:rPr>
              <w:t>№п/п</w:t>
            </w:r>
          </w:p>
        </w:tc>
        <w:tc>
          <w:tcPr>
            <w:tcW w:w="2349" w:type="dxa"/>
          </w:tcPr>
          <w:p w14:paraId="21808CF8" w14:textId="77777777" w:rsidR="009E4E71" w:rsidRPr="00E42E7A" w:rsidRDefault="009E4E71" w:rsidP="00287479">
            <w:r w:rsidRPr="00E42E7A">
              <w:t>Контрольные тесты</w:t>
            </w:r>
          </w:p>
        </w:tc>
        <w:tc>
          <w:tcPr>
            <w:tcW w:w="1266" w:type="dxa"/>
            <w:vAlign w:val="center"/>
          </w:tcPr>
          <w:p w14:paraId="5BACC003" w14:textId="166E5D0C" w:rsidR="009E4E71" w:rsidRPr="00E42E7A" w:rsidRDefault="009E4E71" w:rsidP="00E42E7A">
            <w:pPr>
              <w:jc w:val="center"/>
            </w:pPr>
            <w:r w:rsidRPr="00E42E7A">
              <w:t>Курс</w:t>
            </w:r>
            <w:r w:rsidR="00280575" w:rsidRPr="00E42E7A">
              <w:t>/ баллы</w:t>
            </w:r>
          </w:p>
        </w:tc>
        <w:tc>
          <w:tcPr>
            <w:tcW w:w="1218" w:type="dxa"/>
            <w:vAlign w:val="center"/>
          </w:tcPr>
          <w:p w14:paraId="0D4F1C98" w14:textId="0ABA491B" w:rsidR="009E4E71" w:rsidRPr="00E42E7A" w:rsidRDefault="009E4E71" w:rsidP="00E42E7A">
            <w:pPr>
              <w:jc w:val="center"/>
            </w:pPr>
            <w:r w:rsidRPr="00E42E7A">
              <w:t>1</w:t>
            </w:r>
            <w:r w:rsidR="00280575" w:rsidRPr="00E42E7A">
              <w:t>,15</w:t>
            </w:r>
          </w:p>
        </w:tc>
        <w:tc>
          <w:tcPr>
            <w:tcW w:w="1041" w:type="dxa"/>
            <w:vAlign w:val="center"/>
          </w:tcPr>
          <w:p w14:paraId="2F089D1B" w14:textId="279339F2" w:rsidR="009E4E71" w:rsidRPr="00E42E7A" w:rsidRDefault="009E4E71" w:rsidP="00E42E7A">
            <w:pPr>
              <w:jc w:val="center"/>
            </w:pPr>
            <w:r w:rsidRPr="00E42E7A">
              <w:t>2</w:t>
            </w:r>
            <w:r w:rsidR="00280575" w:rsidRPr="00E42E7A">
              <w:t>,3</w:t>
            </w:r>
          </w:p>
        </w:tc>
        <w:tc>
          <w:tcPr>
            <w:tcW w:w="1022" w:type="dxa"/>
            <w:vAlign w:val="center"/>
          </w:tcPr>
          <w:p w14:paraId="787FDCE3" w14:textId="5622C80A" w:rsidR="009E4E71" w:rsidRPr="00E42E7A" w:rsidRDefault="009E4E71" w:rsidP="00E42E7A">
            <w:pPr>
              <w:jc w:val="center"/>
            </w:pPr>
            <w:r w:rsidRPr="00E42E7A">
              <w:t>3</w:t>
            </w:r>
            <w:r w:rsidR="00280575" w:rsidRPr="00E42E7A">
              <w:t>,45</w:t>
            </w:r>
          </w:p>
        </w:tc>
        <w:tc>
          <w:tcPr>
            <w:tcW w:w="1059" w:type="dxa"/>
            <w:vAlign w:val="center"/>
          </w:tcPr>
          <w:p w14:paraId="5C49E6A0" w14:textId="0F60FA48" w:rsidR="009E4E71" w:rsidRPr="00E42E7A" w:rsidRDefault="009E4E71" w:rsidP="00E42E7A">
            <w:pPr>
              <w:jc w:val="center"/>
            </w:pPr>
            <w:r w:rsidRPr="00E42E7A">
              <w:t>4</w:t>
            </w:r>
            <w:r w:rsidR="00280575" w:rsidRPr="00E42E7A">
              <w:t>,6</w:t>
            </w:r>
          </w:p>
        </w:tc>
        <w:tc>
          <w:tcPr>
            <w:tcW w:w="815" w:type="dxa"/>
            <w:vAlign w:val="center"/>
          </w:tcPr>
          <w:p w14:paraId="1A217333" w14:textId="1C9BD444" w:rsidR="009E4E71" w:rsidRPr="00E42E7A" w:rsidRDefault="009E4E71" w:rsidP="00E42E7A">
            <w:pPr>
              <w:jc w:val="center"/>
            </w:pPr>
            <w:r w:rsidRPr="00E42E7A">
              <w:t>5</w:t>
            </w:r>
            <w:r w:rsidR="00280575" w:rsidRPr="00E42E7A">
              <w:t>,75</w:t>
            </w:r>
          </w:p>
        </w:tc>
      </w:tr>
      <w:tr w:rsidR="009E4E71" w:rsidRPr="00E95C77" w14:paraId="35042E84" w14:textId="77777777" w:rsidTr="00E42E7A">
        <w:trPr>
          <w:trHeight w:val="218"/>
        </w:trPr>
        <w:tc>
          <w:tcPr>
            <w:tcW w:w="769" w:type="dxa"/>
            <w:vMerge w:val="restart"/>
          </w:tcPr>
          <w:p w14:paraId="7CE9F5A8" w14:textId="77777777" w:rsidR="009E4E71" w:rsidRPr="00E42E7A" w:rsidRDefault="009E4E71" w:rsidP="00287479">
            <w:pPr>
              <w:rPr>
                <w:lang w:val="en-US"/>
              </w:rPr>
            </w:pPr>
            <w:r w:rsidRPr="00E42E7A">
              <w:rPr>
                <w:lang w:val="en-US"/>
              </w:rPr>
              <w:t>1</w:t>
            </w:r>
          </w:p>
        </w:tc>
        <w:tc>
          <w:tcPr>
            <w:tcW w:w="2349" w:type="dxa"/>
            <w:vMerge w:val="restart"/>
          </w:tcPr>
          <w:p w14:paraId="36822C10" w14:textId="77777777" w:rsidR="009E4E71" w:rsidRPr="00E42E7A" w:rsidRDefault="009E4E71" w:rsidP="00287479">
            <w:r w:rsidRPr="00E42E7A">
              <w:t>Бег на 100 м (сек)</w:t>
            </w:r>
          </w:p>
        </w:tc>
        <w:tc>
          <w:tcPr>
            <w:tcW w:w="1266" w:type="dxa"/>
            <w:vAlign w:val="center"/>
          </w:tcPr>
          <w:p w14:paraId="3AE1295F" w14:textId="77777777" w:rsidR="009E4E71" w:rsidRPr="00E42E7A" w:rsidRDefault="009E4E71" w:rsidP="00E42E7A">
            <w:pPr>
              <w:jc w:val="center"/>
            </w:pPr>
            <w:r w:rsidRPr="00E42E7A">
              <w:t>1</w:t>
            </w:r>
          </w:p>
        </w:tc>
        <w:tc>
          <w:tcPr>
            <w:tcW w:w="1218" w:type="dxa"/>
            <w:vAlign w:val="center"/>
          </w:tcPr>
          <w:p w14:paraId="6AFCE6E5" w14:textId="77777777" w:rsidR="009E4E71" w:rsidRPr="00E42E7A" w:rsidRDefault="009E4E71" w:rsidP="00E42E7A">
            <w:pPr>
              <w:jc w:val="center"/>
            </w:pPr>
            <w:r w:rsidRPr="00E42E7A">
              <w:t>15,5</w:t>
            </w:r>
          </w:p>
        </w:tc>
        <w:tc>
          <w:tcPr>
            <w:tcW w:w="1041" w:type="dxa"/>
            <w:vAlign w:val="center"/>
          </w:tcPr>
          <w:p w14:paraId="0332C0AD" w14:textId="77777777" w:rsidR="009E4E71" w:rsidRPr="00E42E7A" w:rsidRDefault="009E4E71" w:rsidP="00E42E7A">
            <w:pPr>
              <w:jc w:val="center"/>
            </w:pPr>
            <w:r w:rsidRPr="00E42E7A">
              <w:t>15,0</w:t>
            </w:r>
          </w:p>
        </w:tc>
        <w:tc>
          <w:tcPr>
            <w:tcW w:w="1022" w:type="dxa"/>
            <w:vAlign w:val="center"/>
          </w:tcPr>
          <w:p w14:paraId="4D166C76" w14:textId="77777777" w:rsidR="009E4E71" w:rsidRPr="00E42E7A" w:rsidRDefault="009E4E71" w:rsidP="00E42E7A">
            <w:pPr>
              <w:jc w:val="center"/>
            </w:pPr>
            <w:r w:rsidRPr="00E42E7A">
              <w:t>14,5</w:t>
            </w:r>
          </w:p>
        </w:tc>
        <w:tc>
          <w:tcPr>
            <w:tcW w:w="1059" w:type="dxa"/>
            <w:vAlign w:val="center"/>
          </w:tcPr>
          <w:p w14:paraId="704BCCE0" w14:textId="77777777" w:rsidR="009E4E71" w:rsidRPr="00E42E7A" w:rsidRDefault="009E4E71" w:rsidP="00E42E7A">
            <w:pPr>
              <w:jc w:val="center"/>
            </w:pPr>
            <w:r w:rsidRPr="00E42E7A">
              <w:t>14,0</w:t>
            </w:r>
          </w:p>
        </w:tc>
        <w:tc>
          <w:tcPr>
            <w:tcW w:w="815" w:type="dxa"/>
            <w:vAlign w:val="center"/>
          </w:tcPr>
          <w:p w14:paraId="26FF8E56" w14:textId="77777777" w:rsidR="009E4E71" w:rsidRPr="00E42E7A" w:rsidRDefault="009E4E71" w:rsidP="00E42E7A">
            <w:pPr>
              <w:jc w:val="center"/>
            </w:pPr>
            <w:r w:rsidRPr="00E42E7A">
              <w:t>13,5</w:t>
            </w:r>
          </w:p>
        </w:tc>
      </w:tr>
      <w:tr w:rsidR="009E4E71" w:rsidRPr="00E95C77" w14:paraId="514D5615" w14:textId="77777777" w:rsidTr="00E42E7A">
        <w:trPr>
          <w:trHeight w:val="217"/>
        </w:trPr>
        <w:tc>
          <w:tcPr>
            <w:tcW w:w="769" w:type="dxa"/>
            <w:vMerge/>
          </w:tcPr>
          <w:p w14:paraId="7C795D69" w14:textId="77777777" w:rsidR="009E4E71" w:rsidRPr="00E42E7A" w:rsidRDefault="009E4E71" w:rsidP="00287479"/>
        </w:tc>
        <w:tc>
          <w:tcPr>
            <w:tcW w:w="2349" w:type="dxa"/>
            <w:vMerge/>
          </w:tcPr>
          <w:p w14:paraId="57016EB8" w14:textId="77777777" w:rsidR="009E4E71" w:rsidRPr="00E42E7A" w:rsidRDefault="009E4E71" w:rsidP="00287479"/>
        </w:tc>
        <w:tc>
          <w:tcPr>
            <w:tcW w:w="1266" w:type="dxa"/>
            <w:vAlign w:val="center"/>
          </w:tcPr>
          <w:p w14:paraId="6D016022" w14:textId="77777777" w:rsidR="009E4E71" w:rsidRPr="00E42E7A" w:rsidRDefault="009E4E71" w:rsidP="00E42E7A">
            <w:pPr>
              <w:jc w:val="center"/>
            </w:pPr>
            <w:r w:rsidRPr="00E42E7A">
              <w:t>2</w:t>
            </w:r>
          </w:p>
        </w:tc>
        <w:tc>
          <w:tcPr>
            <w:tcW w:w="1218" w:type="dxa"/>
            <w:vAlign w:val="center"/>
          </w:tcPr>
          <w:p w14:paraId="68D1E9A4" w14:textId="77777777" w:rsidR="009E4E71" w:rsidRPr="00E42E7A" w:rsidRDefault="009E4E71" w:rsidP="00E42E7A">
            <w:pPr>
              <w:jc w:val="center"/>
            </w:pPr>
            <w:r w:rsidRPr="00E42E7A">
              <w:t>15,2</w:t>
            </w:r>
          </w:p>
        </w:tc>
        <w:tc>
          <w:tcPr>
            <w:tcW w:w="1041" w:type="dxa"/>
            <w:vAlign w:val="center"/>
          </w:tcPr>
          <w:p w14:paraId="57FD2AFE" w14:textId="77777777" w:rsidR="009E4E71" w:rsidRPr="00E42E7A" w:rsidRDefault="009E4E71" w:rsidP="00E42E7A">
            <w:pPr>
              <w:jc w:val="center"/>
            </w:pPr>
            <w:r w:rsidRPr="00E42E7A">
              <w:t>14,7</w:t>
            </w:r>
          </w:p>
        </w:tc>
        <w:tc>
          <w:tcPr>
            <w:tcW w:w="1022" w:type="dxa"/>
            <w:vAlign w:val="center"/>
          </w:tcPr>
          <w:p w14:paraId="26673A20" w14:textId="77777777" w:rsidR="009E4E71" w:rsidRPr="00E42E7A" w:rsidRDefault="009E4E71" w:rsidP="00E42E7A">
            <w:pPr>
              <w:jc w:val="center"/>
            </w:pPr>
            <w:r w:rsidRPr="00E42E7A">
              <w:t>14,2</w:t>
            </w:r>
          </w:p>
        </w:tc>
        <w:tc>
          <w:tcPr>
            <w:tcW w:w="1059" w:type="dxa"/>
            <w:vAlign w:val="center"/>
          </w:tcPr>
          <w:p w14:paraId="612DAE05" w14:textId="77777777" w:rsidR="009E4E71" w:rsidRPr="00E42E7A" w:rsidRDefault="009E4E71" w:rsidP="00E42E7A">
            <w:pPr>
              <w:jc w:val="center"/>
            </w:pPr>
            <w:r w:rsidRPr="00E42E7A">
              <w:t>13,7</w:t>
            </w:r>
          </w:p>
        </w:tc>
        <w:tc>
          <w:tcPr>
            <w:tcW w:w="815" w:type="dxa"/>
            <w:vAlign w:val="center"/>
          </w:tcPr>
          <w:p w14:paraId="3079F233" w14:textId="77777777" w:rsidR="009E4E71" w:rsidRPr="00E42E7A" w:rsidRDefault="009E4E71" w:rsidP="00E42E7A">
            <w:pPr>
              <w:jc w:val="center"/>
            </w:pPr>
            <w:r w:rsidRPr="00E42E7A">
              <w:t>13,2</w:t>
            </w:r>
          </w:p>
        </w:tc>
      </w:tr>
      <w:tr w:rsidR="009E4E71" w:rsidRPr="00E95C77" w14:paraId="59ED3693" w14:textId="77777777" w:rsidTr="00E42E7A">
        <w:trPr>
          <w:trHeight w:val="217"/>
        </w:trPr>
        <w:tc>
          <w:tcPr>
            <w:tcW w:w="769" w:type="dxa"/>
            <w:vMerge/>
          </w:tcPr>
          <w:p w14:paraId="1EEC4F61" w14:textId="77777777" w:rsidR="009E4E71" w:rsidRPr="00E42E7A" w:rsidRDefault="009E4E71" w:rsidP="00287479"/>
        </w:tc>
        <w:tc>
          <w:tcPr>
            <w:tcW w:w="2349" w:type="dxa"/>
            <w:vMerge/>
          </w:tcPr>
          <w:p w14:paraId="6AADF75B" w14:textId="77777777" w:rsidR="009E4E71" w:rsidRPr="00E42E7A" w:rsidRDefault="009E4E71" w:rsidP="00287479"/>
        </w:tc>
        <w:tc>
          <w:tcPr>
            <w:tcW w:w="1266" w:type="dxa"/>
            <w:vAlign w:val="center"/>
          </w:tcPr>
          <w:p w14:paraId="2EF743F6" w14:textId="77777777" w:rsidR="009E4E71" w:rsidRPr="00E42E7A" w:rsidRDefault="009E4E71" w:rsidP="00E42E7A">
            <w:pPr>
              <w:jc w:val="center"/>
            </w:pPr>
            <w:r w:rsidRPr="00E42E7A">
              <w:t>3</w:t>
            </w:r>
          </w:p>
        </w:tc>
        <w:tc>
          <w:tcPr>
            <w:tcW w:w="1218" w:type="dxa"/>
            <w:vAlign w:val="center"/>
          </w:tcPr>
          <w:p w14:paraId="5EF70F67" w14:textId="77777777" w:rsidR="009E4E71" w:rsidRPr="00E42E7A" w:rsidRDefault="009E4E71" w:rsidP="00E42E7A">
            <w:pPr>
              <w:jc w:val="center"/>
            </w:pPr>
            <w:r w:rsidRPr="00E42E7A">
              <w:t>15,0</w:t>
            </w:r>
          </w:p>
        </w:tc>
        <w:tc>
          <w:tcPr>
            <w:tcW w:w="1041" w:type="dxa"/>
            <w:vAlign w:val="center"/>
          </w:tcPr>
          <w:p w14:paraId="4716D6DB" w14:textId="77777777" w:rsidR="009E4E71" w:rsidRPr="00E42E7A" w:rsidRDefault="009E4E71" w:rsidP="00E42E7A">
            <w:pPr>
              <w:jc w:val="center"/>
            </w:pPr>
            <w:r w:rsidRPr="00E42E7A">
              <w:t>14,5</w:t>
            </w:r>
          </w:p>
        </w:tc>
        <w:tc>
          <w:tcPr>
            <w:tcW w:w="1022" w:type="dxa"/>
            <w:vAlign w:val="center"/>
          </w:tcPr>
          <w:p w14:paraId="523D73BD" w14:textId="77777777" w:rsidR="009E4E71" w:rsidRPr="00E42E7A" w:rsidRDefault="009E4E71" w:rsidP="00E42E7A">
            <w:pPr>
              <w:jc w:val="center"/>
            </w:pPr>
            <w:r w:rsidRPr="00E42E7A">
              <w:t>14,0</w:t>
            </w:r>
          </w:p>
        </w:tc>
        <w:tc>
          <w:tcPr>
            <w:tcW w:w="1059" w:type="dxa"/>
            <w:vAlign w:val="center"/>
          </w:tcPr>
          <w:p w14:paraId="1A8DEDE2" w14:textId="77777777" w:rsidR="009E4E71" w:rsidRPr="00E42E7A" w:rsidRDefault="009E4E71" w:rsidP="00E42E7A">
            <w:pPr>
              <w:jc w:val="center"/>
            </w:pPr>
            <w:r w:rsidRPr="00E42E7A">
              <w:t>13,5</w:t>
            </w:r>
          </w:p>
        </w:tc>
        <w:tc>
          <w:tcPr>
            <w:tcW w:w="815" w:type="dxa"/>
            <w:vAlign w:val="center"/>
          </w:tcPr>
          <w:p w14:paraId="51EBB0DF" w14:textId="77777777" w:rsidR="009E4E71" w:rsidRPr="00E42E7A" w:rsidRDefault="009E4E71" w:rsidP="00E42E7A">
            <w:pPr>
              <w:jc w:val="center"/>
            </w:pPr>
            <w:r w:rsidRPr="00E42E7A">
              <w:t>13,0</w:t>
            </w:r>
          </w:p>
        </w:tc>
      </w:tr>
      <w:tr w:rsidR="009E4E71" w:rsidRPr="00E95C77" w14:paraId="6205F3CF" w14:textId="77777777" w:rsidTr="00E42E7A">
        <w:trPr>
          <w:trHeight w:val="218"/>
        </w:trPr>
        <w:tc>
          <w:tcPr>
            <w:tcW w:w="769" w:type="dxa"/>
            <w:vMerge w:val="restart"/>
          </w:tcPr>
          <w:p w14:paraId="46DB215E" w14:textId="3D996CD1" w:rsidR="009E4E71" w:rsidRPr="00E42E7A" w:rsidRDefault="009E4E71" w:rsidP="00287479">
            <w:r w:rsidRPr="00E42E7A">
              <w:t>2</w:t>
            </w:r>
          </w:p>
        </w:tc>
        <w:tc>
          <w:tcPr>
            <w:tcW w:w="2349" w:type="dxa"/>
            <w:vMerge w:val="restart"/>
          </w:tcPr>
          <w:p w14:paraId="5F9BEDE3" w14:textId="77777777" w:rsidR="009E4E71" w:rsidRPr="00E42E7A" w:rsidRDefault="009E4E71" w:rsidP="00287479">
            <w:r w:rsidRPr="00E42E7A">
              <w:t>Прыжок в длину с места (см)</w:t>
            </w:r>
          </w:p>
        </w:tc>
        <w:tc>
          <w:tcPr>
            <w:tcW w:w="1266" w:type="dxa"/>
            <w:vAlign w:val="center"/>
          </w:tcPr>
          <w:p w14:paraId="7C01F607" w14:textId="77777777" w:rsidR="009E4E71" w:rsidRPr="00E42E7A" w:rsidRDefault="009E4E71" w:rsidP="00E42E7A">
            <w:pPr>
              <w:jc w:val="center"/>
            </w:pPr>
            <w:r w:rsidRPr="00E42E7A">
              <w:t>1</w:t>
            </w:r>
          </w:p>
        </w:tc>
        <w:tc>
          <w:tcPr>
            <w:tcW w:w="1218" w:type="dxa"/>
            <w:vAlign w:val="center"/>
          </w:tcPr>
          <w:p w14:paraId="72485F34" w14:textId="77777777" w:rsidR="009E4E71" w:rsidRPr="00E42E7A" w:rsidRDefault="009E4E71" w:rsidP="00E42E7A">
            <w:pPr>
              <w:jc w:val="center"/>
            </w:pPr>
            <w:r w:rsidRPr="00E42E7A">
              <w:t>190</w:t>
            </w:r>
          </w:p>
        </w:tc>
        <w:tc>
          <w:tcPr>
            <w:tcW w:w="1041" w:type="dxa"/>
            <w:vAlign w:val="center"/>
          </w:tcPr>
          <w:p w14:paraId="5D79470C" w14:textId="77777777" w:rsidR="009E4E71" w:rsidRPr="00E42E7A" w:rsidRDefault="009E4E71" w:rsidP="00E42E7A">
            <w:pPr>
              <w:jc w:val="center"/>
            </w:pPr>
            <w:r w:rsidRPr="00E42E7A">
              <w:t>200</w:t>
            </w:r>
          </w:p>
        </w:tc>
        <w:tc>
          <w:tcPr>
            <w:tcW w:w="1022" w:type="dxa"/>
            <w:vAlign w:val="center"/>
          </w:tcPr>
          <w:p w14:paraId="10A78CA0" w14:textId="77777777" w:rsidR="009E4E71" w:rsidRPr="00E42E7A" w:rsidRDefault="009E4E71" w:rsidP="00E42E7A">
            <w:pPr>
              <w:jc w:val="center"/>
            </w:pPr>
            <w:r w:rsidRPr="00E42E7A">
              <w:t>210</w:t>
            </w:r>
          </w:p>
        </w:tc>
        <w:tc>
          <w:tcPr>
            <w:tcW w:w="1059" w:type="dxa"/>
            <w:vAlign w:val="center"/>
          </w:tcPr>
          <w:p w14:paraId="06CA93DF" w14:textId="77777777" w:rsidR="009E4E71" w:rsidRPr="00E42E7A" w:rsidRDefault="009E4E71" w:rsidP="00E42E7A">
            <w:pPr>
              <w:jc w:val="center"/>
            </w:pPr>
            <w:r w:rsidRPr="00E42E7A">
              <w:t>220</w:t>
            </w:r>
          </w:p>
        </w:tc>
        <w:tc>
          <w:tcPr>
            <w:tcW w:w="815" w:type="dxa"/>
            <w:vAlign w:val="center"/>
          </w:tcPr>
          <w:p w14:paraId="249778E7" w14:textId="77777777" w:rsidR="009E4E71" w:rsidRPr="00E42E7A" w:rsidRDefault="009E4E71" w:rsidP="00E42E7A">
            <w:pPr>
              <w:jc w:val="center"/>
            </w:pPr>
            <w:r w:rsidRPr="00E42E7A">
              <w:t>230</w:t>
            </w:r>
          </w:p>
        </w:tc>
      </w:tr>
      <w:tr w:rsidR="009E4E71" w:rsidRPr="00E95C77" w14:paraId="19509948" w14:textId="77777777" w:rsidTr="00E42E7A">
        <w:trPr>
          <w:trHeight w:val="217"/>
        </w:trPr>
        <w:tc>
          <w:tcPr>
            <w:tcW w:w="769" w:type="dxa"/>
            <w:vMerge/>
          </w:tcPr>
          <w:p w14:paraId="19672764" w14:textId="77777777" w:rsidR="009E4E71" w:rsidRPr="00E42E7A" w:rsidRDefault="009E4E71" w:rsidP="00287479"/>
        </w:tc>
        <w:tc>
          <w:tcPr>
            <w:tcW w:w="2349" w:type="dxa"/>
            <w:vMerge/>
          </w:tcPr>
          <w:p w14:paraId="255EDCFB" w14:textId="77777777" w:rsidR="009E4E71" w:rsidRPr="00E42E7A" w:rsidRDefault="009E4E71" w:rsidP="00287479"/>
        </w:tc>
        <w:tc>
          <w:tcPr>
            <w:tcW w:w="1266" w:type="dxa"/>
            <w:vAlign w:val="center"/>
          </w:tcPr>
          <w:p w14:paraId="43503EC2" w14:textId="77777777" w:rsidR="009E4E71" w:rsidRPr="00E42E7A" w:rsidRDefault="009E4E71" w:rsidP="00E42E7A">
            <w:pPr>
              <w:jc w:val="center"/>
            </w:pPr>
            <w:r w:rsidRPr="00E42E7A">
              <w:t>2</w:t>
            </w:r>
          </w:p>
        </w:tc>
        <w:tc>
          <w:tcPr>
            <w:tcW w:w="1218" w:type="dxa"/>
            <w:vAlign w:val="center"/>
          </w:tcPr>
          <w:p w14:paraId="78846D71" w14:textId="77777777" w:rsidR="009E4E71" w:rsidRPr="00E42E7A" w:rsidRDefault="009E4E71" w:rsidP="00E42E7A">
            <w:pPr>
              <w:jc w:val="center"/>
            </w:pPr>
            <w:r w:rsidRPr="00E42E7A">
              <w:t>200</w:t>
            </w:r>
          </w:p>
        </w:tc>
        <w:tc>
          <w:tcPr>
            <w:tcW w:w="1041" w:type="dxa"/>
            <w:vAlign w:val="center"/>
          </w:tcPr>
          <w:p w14:paraId="0B678782" w14:textId="77777777" w:rsidR="009E4E71" w:rsidRPr="00E42E7A" w:rsidRDefault="009E4E71" w:rsidP="00E42E7A">
            <w:pPr>
              <w:jc w:val="center"/>
            </w:pPr>
            <w:r w:rsidRPr="00E42E7A">
              <w:t>210</w:t>
            </w:r>
          </w:p>
        </w:tc>
        <w:tc>
          <w:tcPr>
            <w:tcW w:w="1022" w:type="dxa"/>
            <w:vAlign w:val="center"/>
          </w:tcPr>
          <w:p w14:paraId="1DC638A8" w14:textId="77777777" w:rsidR="009E4E71" w:rsidRPr="00E42E7A" w:rsidRDefault="009E4E71" w:rsidP="00E42E7A">
            <w:pPr>
              <w:jc w:val="center"/>
            </w:pPr>
            <w:r w:rsidRPr="00E42E7A">
              <w:t>220</w:t>
            </w:r>
          </w:p>
        </w:tc>
        <w:tc>
          <w:tcPr>
            <w:tcW w:w="1059" w:type="dxa"/>
            <w:vAlign w:val="center"/>
          </w:tcPr>
          <w:p w14:paraId="587841DF" w14:textId="77777777" w:rsidR="009E4E71" w:rsidRPr="00E42E7A" w:rsidRDefault="009E4E71" w:rsidP="00E42E7A">
            <w:pPr>
              <w:jc w:val="center"/>
            </w:pPr>
            <w:r w:rsidRPr="00E42E7A">
              <w:t>230</w:t>
            </w:r>
          </w:p>
        </w:tc>
        <w:tc>
          <w:tcPr>
            <w:tcW w:w="815" w:type="dxa"/>
            <w:vAlign w:val="center"/>
          </w:tcPr>
          <w:p w14:paraId="1883F4BC" w14:textId="77777777" w:rsidR="009E4E71" w:rsidRPr="00E42E7A" w:rsidRDefault="009E4E71" w:rsidP="00E42E7A">
            <w:pPr>
              <w:jc w:val="center"/>
            </w:pPr>
            <w:r w:rsidRPr="00E42E7A">
              <w:t>240</w:t>
            </w:r>
          </w:p>
        </w:tc>
      </w:tr>
      <w:tr w:rsidR="009E4E71" w:rsidRPr="00E95C77" w14:paraId="56C52598" w14:textId="77777777" w:rsidTr="00E42E7A">
        <w:trPr>
          <w:trHeight w:val="217"/>
        </w:trPr>
        <w:tc>
          <w:tcPr>
            <w:tcW w:w="769" w:type="dxa"/>
            <w:vMerge/>
          </w:tcPr>
          <w:p w14:paraId="44150F7C" w14:textId="77777777" w:rsidR="009E4E71" w:rsidRPr="00E42E7A" w:rsidRDefault="009E4E71" w:rsidP="00287479"/>
        </w:tc>
        <w:tc>
          <w:tcPr>
            <w:tcW w:w="2349" w:type="dxa"/>
            <w:vMerge/>
          </w:tcPr>
          <w:p w14:paraId="76FFE7F4" w14:textId="77777777" w:rsidR="009E4E71" w:rsidRPr="00E42E7A" w:rsidRDefault="009E4E71" w:rsidP="00287479"/>
        </w:tc>
        <w:tc>
          <w:tcPr>
            <w:tcW w:w="1266" w:type="dxa"/>
            <w:vAlign w:val="center"/>
          </w:tcPr>
          <w:p w14:paraId="527268A9" w14:textId="77777777" w:rsidR="009E4E71" w:rsidRPr="00E42E7A" w:rsidRDefault="009E4E71" w:rsidP="00E42E7A">
            <w:pPr>
              <w:jc w:val="center"/>
            </w:pPr>
            <w:r w:rsidRPr="00E42E7A">
              <w:t>3</w:t>
            </w:r>
          </w:p>
        </w:tc>
        <w:tc>
          <w:tcPr>
            <w:tcW w:w="1218" w:type="dxa"/>
            <w:vAlign w:val="center"/>
          </w:tcPr>
          <w:p w14:paraId="0A260054" w14:textId="77777777" w:rsidR="009E4E71" w:rsidRPr="00E42E7A" w:rsidRDefault="009E4E71" w:rsidP="00E42E7A">
            <w:pPr>
              <w:jc w:val="center"/>
            </w:pPr>
            <w:r w:rsidRPr="00E42E7A">
              <w:t>210</w:t>
            </w:r>
          </w:p>
        </w:tc>
        <w:tc>
          <w:tcPr>
            <w:tcW w:w="1041" w:type="dxa"/>
            <w:vAlign w:val="center"/>
          </w:tcPr>
          <w:p w14:paraId="6EE73D53" w14:textId="77777777" w:rsidR="009E4E71" w:rsidRPr="00E42E7A" w:rsidRDefault="009E4E71" w:rsidP="00E42E7A">
            <w:pPr>
              <w:jc w:val="center"/>
            </w:pPr>
            <w:r w:rsidRPr="00E42E7A">
              <w:t>220</w:t>
            </w:r>
          </w:p>
        </w:tc>
        <w:tc>
          <w:tcPr>
            <w:tcW w:w="1022" w:type="dxa"/>
            <w:vAlign w:val="center"/>
          </w:tcPr>
          <w:p w14:paraId="38289CCD" w14:textId="77777777" w:rsidR="009E4E71" w:rsidRPr="00E42E7A" w:rsidRDefault="009E4E71" w:rsidP="00E42E7A">
            <w:pPr>
              <w:jc w:val="center"/>
            </w:pPr>
            <w:r w:rsidRPr="00E42E7A">
              <w:t>230</w:t>
            </w:r>
          </w:p>
        </w:tc>
        <w:tc>
          <w:tcPr>
            <w:tcW w:w="1059" w:type="dxa"/>
            <w:vAlign w:val="center"/>
          </w:tcPr>
          <w:p w14:paraId="091443DC" w14:textId="77777777" w:rsidR="009E4E71" w:rsidRPr="00E42E7A" w:rsidRDefault="009E4E71" w:rsidP="00E42E7A">
            <w:pPr>
              <w:jc w:val="center"/>
            </w:pPr>
            <w:r w:rsidRPr="00E42E7A">
              <w:t>340</w:t>
            </w:r>
          </w:p>
        </w:tc>
        <w:tc>
          <w:tcPr>
            <w:tcW w:w="815" w:type="dxa"/>
            <w:vAlign w:val="center"/>
          </w:tcPr>
          <w:p w14:paraId="697C0B29" w14:textId="77777777" w:rsidR="009E4E71" w:rsidRPr="00E42E7A" w:rsidRDefault="009E4E71" w:rsidP="00E42E7A">
            <w:pPr>
              <w:jc w:val="center"/>
            </w:pPr>
            <w:r w:rsidRPr="00E42E7A">
              <w:t>250</w:t>
            </w:r>
          </w:p>
        </w:tc>
      </w:tr>
      <w:tr w:rsidR="009E4E71" w:rsidRPr="00E95C77" w14:paraId="1B413EB1" w14:textId="77777777" w:rsidTr="00E42E7A">
        <w:trPr>
          <w:trHeight w:val="436"/>
        </w:trPr>
        <w:tc>
          <w:tcPr>
            <w:tcW w:w="769" w:type="dxa"/>
            <w:vMerge w:val="restart"/>
          </w:tcPr>
          <w:p w14:paraId="6440222A" w14:textId="3CB5D3CD" w:rsidR="009E4E71" w:rsidRPr="00E42E7A" w:rsidRDefault="009E4E71" w:rsidP="00287479">
            <w:r w:rsidRPr="00E42E7A">
              <w:t>3</w:t>
            </w:r>
          </w:p>
        </w:tc>
        <w:tc>
          <w:tcPr>
            <w:tcW w:w="2349" w:type="dxa"/>
            <w:vMerge w:val="restart"/>
          </w:tcPr>
          <w:p w14:paraId="0B6B9F52" w14:textId="77777777" w:rsidR="009E4E71" w:rsidRPr="00E42E7A" w:rsidRDefault="009E4E71" w:rsidP="00287479">
            <w:r w:rsidRPr="00E42E7A">
              <w:t>Подтягивание из виса на перекладине (кол-во раз)</w:t>
            </w:r>
          </w:p>
        </w:tc>
        <w:tc>
          <w:tcPr>
            <w:tcW w:w="1266" w:type="dxa"/>
            <w:vAlign w:val="center"/>
          </w:tcPr>
          <w:p w14:paraId="3ACBBC25" w14:textId="77777777" w:rsidR="009E4E71" w:rsidRPr="00E42E7A" w:rsidRDefault="009E4E71" w:rsidP="00E42E7A">
            <w:pPr>
              <w:jc w:val="center"/>
            </w:pPr>
            <w:r w:rsidRPr="00E42E7A">
              <w:t>1</w:t>
            </w:r>
          </w:p>
        </w:tc>
        <w:tc>
          <w:tcPr>
            <w:tcW w:w="1218" w:type="dxa"/>
            <w:vAlign w:val="center"/>
          </w:tcPr>
          <w:p w14:paraId="34FDA97D" w14:textId="77777777" w:rsidR="009E4E71" w:rsidRPr="00E42E7A" w:rsidRDefault="009E4E71" w:rsidP="00E42E7A">
            <w:pPr>
              <w:jc w:val="center"/>
            </w:pPr>
            <w:r w:rsidRPr="00E42E7A">
              <w:t>3</w:t>
            </w:r>
          </w:p>
        </w:tc>
        <w:tc>
          <w:tcPr>
            <w:tcW w:w="1041" w:type="dxa"/>
            <w:vAlign w:val="center"/>
          </w:tcPr>
          <w:p w14:paraId="025BF648" w14:textId="77777777" w:rsidR="009E4E71" w:rsidRPr="00E42E7A" w:rsidRDefault="009E4E71" w:rsidP="00E42E7A">
            <w:pPr>
              <w:jc w:val="center"/>
            </w:pPr>
            <w:r w:rsidRPr="00E42E7A">
              <w:t>6</w:t>
            </w:r>
          </w:p>
        </w:tc>
        <w:tc>
          <w:tcPr>
            <w:tcW w:w="1022" w:type="dxa"/>
            <w:vAlign w:val="center"/>
          </w:tcPr>
          <w:p w14:paraId="1D03E1C7" w14:textId="77777777" w:rsidR="009E4E71" w:rsidRPr="00E42E7A" w:rsidRDefault="009E4E71" w:rsidP="00E42E7A">
            <w:pPr>
              <w:jc w:val="center"/>
            </w:pPr>
            <w:r w:rsidRPr="00E42E7A">
              <w:t>8</w:t>
            </w:r>
          </w:p>
        </w:tc>
        <w:tc>
          <w:tcPr>
            <w:tcW w:w="1059" w:type="dxa"/>
            <w:vAlign w:val="center"/>
          </w:tcPr>
          <w:p w14:paraId="38F95CEC" w14:textId="77777777" w:rsidR="009E4E71" w:rsidRPr="00E42E7A" w:rsidRDefault="009E4E71" w:rsidP="00E42E7A">
            <w:pPr>
              <w:jc w:val="center"/>
            </w:pPr>
            <w:r w:rsidRPr="00E42E7A">
              <w:t>10</w:t>
            </w:r>
          </w:p>
        </w:tc>
        <w:tc>
          <w:tcPr>
            <w:tcW w:w="815" w:type="dxa"/>
            <w:vAlign w:val="center"/>
          </w:tcPr>
          <w:p w14:paraId="516E9B1B" w14:textId="77777777" w:rsidR="009E4E71" w:rsidRPr="00E42E7A" w:rsidRDefault="009E4E71" w:rsidP="00E42E7A">
            <w:pPr>
              <w:jc w:val="center"/>
            </w:pPr>
            <w:r w:rsidRPr="00E42E7A">
              <w:t>12</w:t>
            </w:r>
          </w:p>
        </w:tc>
      </w:tr>
      <w:tr w:rsidR="009E4E71" w:rsidRPr="00E95C77" w14:paraId="2EE6A170" w14:textId="77777777" w:rsidTr="00E42E7A">
        <w:trPr>
          <w:trHeight w:val="434"/>
        </w:trPr>
        <w:tc>
          <w:tcPr>
            <w:tcW w:w="769" w:type="dxa"/>
            <w:vMerge/>
          </w:tcPr>
          <w:p w14:paraId="310EC4A6" w14:textId="77777777" w:rsidR="009E4E71" w:rsidRPr="00E42E7A" w:rsidRDefault="009E4E71" w:rsidP="00287479"/>
        </w:tc>
        <w:tc>
          <w:tcPr>
            <w:tcW w:w="2349" w:type="dxa"/>
            <w:vMerge/>
          </w:tcPr>
          <w:p w14:paraId="1E9ADE90" w14:textId="77777777" w:rsidR="009E4E71" w:rsidRPr="00E42E7A" w:rsidRDefault="009E4E71" w:rsidP="00287479"/>
        </w:tc>
        <w:tc>
          <w:tcPr>
            <w:tcW w:w="1266" w:type="dxa"/>
            <w:vAlign w:val="center"/>
          </w:tcPr>
          <w:p w14:paraId="3658EE04" w14:textId="77777777" w:rsidR="009E4E71" w:rsidRPr="00E42E7A" w:rsidRDefault="009E4E71" w:rsidP="00E42E7A">
            <w:pPr>
              <w:jc w:val="center"/>
            </w:pPr>
            <w:r w:rsidRPr="00E42E7A">
              <w:t>2</w:t>
            </w:r>
          </w:p>
        </w:tc>
        <w:tc>
          <w:tcPr>
            <w:tcW w:w="1218" w:type="dxa"/>
            <w:vAlign w:val="center"/>
          </w:tcPr>
          <w:p w14:paraId="0CAFCFAC" w14:textId="77777777" w:rsidR="009E4E71" w:rsidRPr="00E42E7A" w:rsidRDefault="009E4E71" w:rsidP="00E42E7A">
            <w:pPr>
              <w:jc w:val="center"/>
            </w:pPr>
            <w:r w:rsidRPr="00E42E7A">
              <w:t>4</w:t>
            </w:r>
          </w:p>
        </w:tc>
        <w:tc>
          <w:tcPr>
            <w:tcW w:w="1041" w:type="dxa"/>
            <w:vAlign w:val="center"/>
          </w:tcPr>
          <w:p w14:paraId="4FBEA026" w14:textId="77777777" w:rsidR="009E4E71" w:rsidRPr="00E42E7A" w:rsidRDefault="009E4E71" w:rsidP="00E42E7A">
            <w:pPr>
              <w:jc w:val="center"/>
            </w:pPr>
            <w:r w:rsidRPr="00E42E7A">
              <w:t>7</w:t>
            </w:r>
          </w:p>
        </w:tc>
        <w:tc>
          <w:tcPr>
            <w:tcW w:w="1022" w:type="dxa"/>
            <w:vAlign w:val="center"/>
          </w:tcPr>
          <w:p w14:paraId="5F12A127" w14:textId="77777777" w:rsidR="009E4E71" w:rsidRPr="00E42E7A" w:rsidRDefault="009E4E71" w:rsidP="00E42E7A">
            <w:pPr>
              <w:jc w:val="center"/>
            </w:pPr>
            <w:r w:rsidRPr="00E42E7A">
              <w:t>9</w:t>
            </w:r>
          </w:p>
        </w:tc>
        <w:tc>
          <w:tcPr>
            <w:tcW w:w="1059" w:type="dxa"/>
            <w:vAlign w:val="center"/>
          </w:tcPr>
          <w:p w14:paraId="68BD3CB7" w14:textId="77777777" w:rsidR="009E4E71" w:rsidRPr="00E42E7A" w:rsidRDefault="009E4E71" w:rsidP="00E42E7A">
            <w:pPr>
              <w:jc w:val="center"/>
            </w:pPr>
            <w:r w:rsidRPr="00E42E7A">
              <w:t>11</w:t>
            </w:r>
          </w:p>
        </w:tc>
        <w:tc>
          <w:tcPr>
            <w:tcW w:w="815" w:type="dxa"/>
            <w:vAlign w:val="center"/>
          </w:tcPr>
          <w:p w14:paraId="3ECF39BB" w14:textId="77777777" w:rsidR="009E4E71" w:rsidRPr="00E42E7A" w:rsidRDefault="009E4E71" w:rsidP="00E42E7A">
            <w:pPr>
              <w:jc w:val="center"/>
            </w:pPr>
            <w:r w:rsidRPr="00E42E7A">
              <w:t>13</w:t>
            </w:r>
          </w:p>
        </w:tc>
      </w:tr>
      <w:tr w:rsidR="009E4E71" w:rsidRPr="00E95C77" w14:paraId="38296593" w14:textId="77777777" w:rsidTr="00E42E7A">
        <w:trPr>
          <w:trHeight w:val="434"/>
        </w:trPr>
        <w:tc>
          <w:tcPr>
            <w:tcW w:w="769" w:type="dxa"/>
            <w:vMerge/>
          </w:tcPr>
          <w:p w14:paraId="60CC0BBE" w14:textId="77777777" w:rsidR="009E4E71" w:rsidRPr="00E42E7A" w:rsidRDefault="009E4E71" w:rsidP="00287479"/>
        </w:tc>
        <w:tc>
          <w:tcPr>
            <w:tcW w:w="2349" w:type="dxa"/>
            <w:vMerge/>
          </w:tcPr>
          <w:p w14:paraId="0EEB71DC" w14:textId="77777777" w:rsidR="009E4E71" w:rsidRPr="00E42E7A" w:rsidRDefault="009E4E71" w:rsidP="00287479"/>
        </w:tc>
        <w:tc>
          <w:tcPr>
            <w:tcW w:w="1266" w:type="dxa"/>
            <w:vAlign w:val="center"/>
          </w:tcPr>
          <w:p w14:paraId="797BC5BB" w14:textId="77777777" w:rsidR="009E4E71" w:rsidRPr="00E42E7A" w:rsidRDefault="009E4E71" w:rsidP="00E42E7A">
            <w:pPr>
              <w:jc w:val="center"/>
            </w:pPr>
            <w:r w:rsidRPr="00E42E7A">
              <w:t>3</w:t>
            </w:r>
          </w:p>
        </w:tc>
        <w:tc>
          <w:tcPr>
            <w:tcW w:w="1218" w:type="dxa"/>
            <w:vAlign w:val="center"/>
          </w:tcPr>
          <w:p w14:paraId="1C5D9BB6" w14:textId="77777777" w:rsidR="009E4E71" w:rsidRPr="00E42E7A" w:rsidRDefault="009E4E71" w:rsidP="00E42E7A">
            <w:pPr>
              <w:jc w:val="center"/>
            </w:pPr>
            <w:r w:rsidRPr="00E42E7A">
              <w:t>5</w:t>
            </w:r>
          </w:p>
        </w:tc>
        <w:tc>
          <w:tcPr>
            <w:tcW w:w="1041" w:type="dxa"/>
            <w:vAlign w:val="center"/>
          </w:tcPr>
          <w:p w14:paraId="4E2B437F" w14:textId="77777777" w:rsidR="009E4E71" w:rsidRPr="00E42E7A" w:rsidRDefault="009E4E71" w:rsidP="00E42E7A">
            <w:pPr>
              <w:jc w:val="center"/>
            </w:pPr>
            <w:r w:rsidRPr="00E42E7A">
              <w:t>8</w:t>
            </w:r>
          </w:p>
        </w:tc>
        <w:tc>
          <w:tcPr>
            <w:tcW w:w="1022" w:type="dxa"/>
            <w:vAlign w:val="center"/>
          </w:tcPr>
          <w:p w14:paraId="6CC949AF" w14:textId="77777777" w:rsidR="009E4E71" w:rsidRPr="00E42E7A" w:rsidRDefault="009E4E71" w:rsidP="00E42E7A">
            <w:pPr>
              <w:jc w:val="center"/>
            </w:pPr>
            <w:r w:rsidRPr="00E42E7A">
              <w:t>10</w:t>
            </w:r>
          </w:p>
        </w:tc>
        <w:tc>
          <w:tcPr>
            <w:tcW w:w="1059" w:type="dxa"/>
            <w:vAlign w:val="center"/>
          </w:tcPr>
          <w:p w14:paraId="011CA3A8" w14:textId="77777777" w:rsidR="009E4E71" w:rsidRPr="00E42E7A" w:rsidRDefault="009E4E71" w:rsidP="00E42E7A">
            <w:pPr>
              <w:jc w:val="center"/>
            </w:pPr>
            <w:r w:rsidRPr="00E42E7A">
              <w:t>12</w:t>
            </w:r>
          </w:p>
        </w:tc>
        <w:tc>
          <w:tcPr>
            <w:tcW w:w="815" w:type="dxa"/>
            <w:vAlign w:val="center"/>
          </w:tcPr>
          <w:p w14:paraId="42BF18DB" w14:textId="77777777" w:rsidR="009E4E71" w:rsidRPr="00E42E7A" w:rsidRDefault="009E4E71" w:rsidP="00E42E7A">
            <w:pPr>
              <w:jc w:val="center"/>
            </w:pPr>
            <w:r w:rsidRPr="00E42E7A">
              <w:t>15</w:t>
            </w:r>
          </w:p>
        </w:tc>
      </w:tr>
      <w:tr w:rsidR="009E4E71" w:rsidRPr="00E95C77" w14:paraId="54ABAE13" w14:textId="77777777" w:rsidTr="00E42E7A">
        <w:trPr>
          <w:trHeight w:val="218"/>
        </w:trPr>
        <w:tc>
          <w:tcPr>
            <w:tcW w:w="769" w:type="dxa"/>
            <w:vMerge w:val="restart"/>
          </w:tcPr>
          <w:p w14:paraId="272A7971" w14:textId="45566CEB" w:rsidR="009E4E71" w:rsidRPr="00E42E7A" w:rsidRDefault="009E4E71" w:rsidP="00287479">
            <w:r w:rsidRPr="00E42E7A">
              <w:t>4</w:t>
            </w:r>
          </w:p>
        </w:tc>
        <w:tc>
          <w:tcPr>
            <w:tcW w:w="2349" w:type="dxa"/>
            <w:vMerge w:val="restart"/>
          </w:tcPr>
          <w:p w14:paraId="2381B101" w14:textId="77777777" w:rsidR="009E4E71" w:rsidRPr="00E42E7A" w:rsidRDefault="009E4E71" w:rsidP="00287479">
            <w:r w:rsidRPr="00E42E7A">
              <w:t>Бег на 3000 м (мин)</w:t>
            </w:r>
          </w:p>
        </w:tc>
        <w:tc>
          <w:tcPr>
            <w:tcW w:w="1266" w:type="dxa"/>
            <w:vAlign w:val="center"/>
          </w:tcPr>
          <w:p w14:paraId="41703BBF" w14:textId="77777777" w:rsidR="009E4E71" w:rsidRPr="00E42E7A" w:rsidRDefault="009E4E71" w:rsidP="00E42E7A">
            <w:pPr>
              <w:jc w:val="center"/>
            </w:pPr>
            <w:r w:rsidRPr="00E42E7A">
              <w:t>1</w:t>
            </w:r>
          </w:p>
        </w:tc>
        <w:tc>
          <w:tcPr>
            <w:tcW w:w="1218" w:type="dxa"/>
            <w:vAlign w:val="center"/>
          </w:tcPr>
          <w:p w14:paraId="09B0D3B3" w14:textId="77777777" w:rsidR="009E4E71" w:rsidRPr="00E42E7A" w:rsidRDefault="009E4E71" w:rsidP="00E42E7A">
            <w:pPr>
              <w:jc w:val="center"/>
            </w:pPr>
            <w:r w:rsidRPr="00E42E7A">
              <w:t>15,00</w:t>
            </w:r>
          </w:p>
        </w:tc>
        <w:tc>
          <w:tcPr>
            <w:tcW w:w="1041" w:type="dxa"/>
            <w:vAlign w:val="center"/>
          </w:tcPr>
          <w:p w14:paraId="5FB62E2D" w14:textId="77777777" w:rsidR="009E4E71" w:rsidRPr="00E42E7A" w:rsidRDefault="009E4E71" w:rsidP="00E42E7A">
            <w:pPr>
              <w:jc w:val="center"/>
            </w:pPr>
            <w:r w:rsidRPr="00E42E7A">
              <w:t>14,20</w:t>
            </w:r>
          </w:p>
        </w:tc>
        <w:tc>
          <w:tcPr>
            <w:tcW w:w="1022" w:type="dxa"/>
            <w:vAlign w:val="center"/>
          </w:tcPr>
          <w:p w14:paraId="6B165E5E" w14:textId="77777777" w:rsidR="009E4E71" w:rsidRPr="00E42E7A" w:rsidRDefault="009E4E71" w:rsidP="00E42E7A">
            <w:pPr>
              <w:jc w:val="center"/>
            </w:pPr>
            <w:r w:rsidRPr="00E42E7A">
              <w:t>13,50</w:t>
            </w:r>
          </w:p>
        </w:tc>
        <w:tc>
          <w:tcPr>
            <w:tcW w:w="1059" w:type="dxa"/>
            <w:vAlign w:val="center"/>
          </w:tcPr>
          <w:p w14:paraId="542F3D2D" w14:textId="77777777" w:rsidR="009E4E71" w:rsidRPr="00E42E7A" w:rsidRDefault="009E4E71" w:rsidP="00E42E7A">
            <w:pPr>
              <w:jc w:val="center"/>
            </w:pPr>
            <w:r w:rsidRPr="00E42E7A">
              <w:t>13,20</w:t>
            </w:r>
          </w:p>
        </w:tc>
        <w:tc>
          <w:tcPr>
            <w:tcW w:w="815" w:type="dxa"/>
            <w:vAlign w:val="center"/>
          </w:tcPr>
          <w:p w14:paraId="334AB918" w14:textId="77777777" w:rsidR="009E4E71" w:rsidRPr="00E42E7A" w:rsidRDefault="009E4E71" w:rsidP="00E42E7A">
            <w:pPr>
              <w:jc w:val="center"/>
            </w:pPr>
            <w:r w:rsidRPr="00E42E7A">
              <w:t>12,50</w:t>
            </w:r>
          </w:p>
        </w:tc>
      </w:tr>
      <w:tr w:rsidR="009E4E71" w:rsidRPr="00E95C77" w14:paraId="56838B02" w14:textId="77777777" w:rsidTr="00E42E7A">
        <w:trPr>
          <w:trHeight w:val="217"/>
        </w:trPr>
        <w:tc>
          <w:tcPr>
            <w:tcW w:w="769" w:type="dxa"/>
            <w:vMerge/>
          </w:tcPr>
          <w:p w14:paraId="5941FF5E" w14:textId="77777777" w:rsidR="009E4E71" w:rsidRPr="00E42E7A" w:rsidRDefault="009E4E71" w:rsidP="00287479"/>
        </w:tc>
        <w:tc>
          <w:tcPr>
            <w:tcW w:w="2349" w:type="dxa"/>
            <w:vMerge/>
          </w:tcPr>
          <w:p w14:paraId="53EEABA3" w14:textId="77777777" w:rsidR="009E4E71" w:rsidRPr="00E42E7A" w:rsidRDefault="009E4E71" w:rsidP="00287479"/>
        </w:tc>
        <w:tc>
          <w:tcPr>
            <w:tcW w:w="1266" w:type="dxa"/>
            <w:vAlign w:val="center"/>
          </w:tcPr>
          <w:p w14:paraId="063B7B0A" w14:textId="77777777" w:rsidR="009E4E71" w:rsidRPr="00E42E7A" w:rsidRDefault="009E4E71" w:rsidP="00E42E7A">
            <w:pPr>
              <w:jc w:val="center"/>
            </w:pPr>
            <w:r w:rsidRPr="00E42E7A">
              <w:t>2</w:t>
            </w:r>
          </w:p>
        </w:tc>
        <w:tc>
          <w:tcPr>
            <w:tcW w:w="1218" w:type="dxa"/>
            <w:vAlign w:val="center"/>
          </w:tcPr>
          <w:p w14:paraId="32EBD48C" w14:textId="77777777" w:rsidR="009E4E71" w:rsidRPr="00E42E7A" w:rsidRDefault="009E4E71" w:rsidP="00E42E7A">
            <w:pPr>
              <w:jc w:val="center"/>
            </w:pPr>
            <w:r w:rsidRPr="00E42E7A">
              <w:t>14,30</w:t>
            </w:r>
          </w:p>
        </w:tc>
        <w:tc>
          <w:tcPr>
            <w:tcW w:w="1041" w:type="dxa"/>
            <w:vAlign w:val="center"/>
          </w:tcPr>
          <w:p w14:paraId="1C45D541" w14:textId="77777777" w:rsidR="009E4E71" w:rsidRPr="00E42E7A" w:rsidRDefault="009E4E71" w:rsidP="00E42E7A">
            <w:pPr>
              <w:jc w:val="center"/>
            </w:pPr>
            <w:r w:rsidRPr="00E42E7A">
              <w:t>14,00</w:t>
            </w:r>
          </w:p>
        </w:tc>
        <w:tc>
          <w:tcPr>
            <w:tcW w:w="1022" w:type="dxa"/>
            <w:vAlign w:val="center"/>
          </w:tcPr>
          <w:p w14:paraId="3E12E2A6" w14:textId="77777777" w:rsidR="009E4E71" w:rsidRPr="00E42E7A" w:rsidRDefault="009E4E71" w:rsidP="00E42E7A">
            <w:pPr>
              <w:jc w:val="center"/>
            </w:pPr>
            <w:r w:rsidRPr="00E42E7A">
              <w:t>13,30</w:t>
            </w:r>
          </w:p>
        </w:tc>
        <w:tc>
          <w:tcPr>
            <w:tcW w:w="1059" w:type="dxa"/>
            <w:vAlign w:val="center"/>
          </w:tcPr>
          <w:p w14:paraId="758DD171" w14:textId="77777777" w:rsidR="009E4E71" w:rsidRPr="00E42E7A" w:rsidRDefault="009E4E71" w:rsidP="00E42E7A">
            <w:pPr>
              <w:jc w:val="center"/>
            </w:pPr>
            <w:r w:rsidRPr="00E42E7A">
              <w:t>13,00</w:t>
            </w:r>
          </w:p>
        </w:tc>
        <w:tc>
          <w:tcPr>
            <w:tcW w:w="815" w:type="dxa"/>
            <w:vAlign w:val="center"/>
          </w:tcPr>
          <w:p w14:paraId="5CA8E5C4" w14:textId="77777777" w:rsidR="009E4E71" w:rsidRPr="00E42E7A" w:rsidRDefault="009E4E71" w:rsidP="00E42E7A">
            <w:pPr>
              <w:jc w:val="center"/>
            </w:pPr>
            <w:r w:rsidRPr="00E42E7A">
              <w:t>12,30</w:t>
            </w:r>
          </w:p>
        </w:tc>
      </w:tr>
      <w:tr w:rsidR="009E4E71" w:rsidRPr="00E95C77" w14:paraId="1EC0153B" w14:textId="77777777" w:rsidTr="00E42E7A">
        <w:trPr>
          <w:trHeight w:val="217"/>
        </w:trPr>
        <w:tc>
          <w:tcPr>
            <w:tcW w:w="769" w:type="dxa"/>
            <w:vMerge/>
          </w:tcPr>
          <w:p w14:paraId="0F78C0C5" w14:textId="77777777" w:rsidR="009E4E71" w:rsidRPr="00E42E7A" w:rsidRDefault="009E4E71" w:rsidP="00287479"/>
        </w:tc>
        <w:tc>
          <w:tcPr>
            <w:tcW w:w="2349" w:type="dxa"/>
            <w:vMerge/>
          </w:tcPr>
          <w:p w14:paraId="2687EE67" w14:textId="77777777" w:rsidR="009E4E71" w:rsidRPr="00E42E7A" w:rsidRDefault="009E4E71" w:rsidP="00287479"/>
        </w:tc>
        <w:tc>
          <w:tcPr>
            <w:tcW w:w="1266" w:type="dxa"/>
            <w:vAlign w:val="center"/>
          </w:tcPr>
          <w:p w14:paraId="47D1BF08" w14:textId="77777777" w:rsidR="009E4E71" w:rsidRPr="00E42E7A" w:rsidRDefault="009E4E71" w:rsidP="00E42E7A">
            <w:pPr>
              <w:jc w:val="center"/>
            </w:pPr>
            <w:r w:rsidRPr="00E42E7A">
              <w:t>3</w:t>
            </w:r>
          </w:p>
        </w:tc>
        <w:tc>
          <w:tcPr>
            <w:tcW w:w="1218" w:type="dxa"/>
            <w:vAlign w:val="center"/>
          </w:tcPr>
          <w:p w14:paraId="549A7909" w14:textId="77777777" w:rsidR="009E4E71" w:rsidRPr="00E42E7A" w:rsidRDefault="009E4E71" w:rsidP="00E42E7A">
            <w:pPr>
              <w:jc w:val="center"/>
            </w:pPr>
            <w:r w:rsidRPr="00E42E7A">
              <w:t>14,10</w:t>
            </w:r>
          </w:p>
        </w:tc>
        <w:tc>
          <w:tcPr>
            <w:tcW w:w="1041" w:type="dxa"/>
            <w:vAlign w:val="center"/>
          </w:tcPr>
          <w:p w14:paraId="45223406" w14:textId="77777777" w:rsidR="009E4E71" w:rsidRPr="00E42E7A" w:rsidRDefault="009E4E71" w:rsidP="00E42E7A">
            <w:pPr>
              <w:jc w:val="center"/>
            </w:pPr>
            <w:r w:rsidRPr="00E42E7A">
              <w:t>13,40</w:t>
            </w:r>
          </w:p>
        </w:tc>
        <w:tc>
          <w:tcPr>
            <w:tcW w:w="1022" w:type="dxa"/>
            <w:vAlign w:val="center"/>
          </w:tcPr>
          <w:p w14:paraId="4C329748" w14:textId="77777777" w:rsidR="009E4E71" w:rsidRPr="00E42E7A" w:rsidRDefault="009E4E71" w:rsidP="00E42E7A">
            <w:pPr>
              <w:jc w:val="center"/>
            </w:pPr>
            <w:r w:rsidRPr="00E42E7A">
              <w:t>13,10</w:t>
            </w:r>
          </w:p>
        </w:tc>
        <w:tc>
          <w:tcPr>
            <w:tcW w:w="1059" w:type="dxa"/>
            <w:vAlign w:val="center"/>
          </w:tcPr>
          <w:p w14:paraId="4BE27B79" w14:textId="77777777" w:rsidR="009E4E71" w:rsidRPr="00E42E7A" w:rsidRDefault="009E4E71" w:rsidP="00E42E7A">
            <w:pPr>
              <w:jc w:val="center"/>
            </w:pPr>
            <w:r w:rsidRPr="00E42E7A">
              <w:t>12,40</w:t>
            </w:r>
          </w:p>
        </w:tc>
        <w:tc>
          <w:tcPr>
            <w:tcW w:w="815" w:type="dxa"/>
            <w:vAlign w:val="center"/>
          </w:tcPr>
          <w:p w14:paraId="4AA7B463" w14:textId="77777777" w:rsidR="009E4E71" w:rsidRPr="00E42E7A" w:rsidRDefault="009E4E71" w:rsidP="00E42E7A">
            <w:pPr>
              <w:jc w:val="center"/>
            </w:pPr>
            <w:r w:rsidRPr="00E42E7A">
              <w:t>12,10</w:t>
            </w:r>
          </w:p>
        </w:tc>
      </w:tr>
      <w:tr w:rsidR="009E4E71" w:rsidRPr="00E95C77" w14:paraId="79547D4B" w14:textId="77777777" w:rsidTr="00E42E7A">
        <w:trPr>
          <w:trHeight w:val="106"/>
        </w:trPr>
        <w:tc>
          <w:tcPr>
            <w:tcW w:w="769" w:type="dxa"/>
            <w:vMerge w:val="restart"/>
          </w:tcPr>
          <w:p w14:paraId="49FB350D" w14:textId="6E719BC4" w:rsidR="009E4E71" w:rsidRPr="00E42E7A" w:rsidRDefault="009E4E71" w:rsidP="00287479">
            <w:r w:rsidRPr="00E42E7A">
              <w:t>5</w:t>
            </w:r>
          </w:p>
        </w:tc>
        <w:tc>
          <w:tcPr>
            <w:tcW w:w="2349" w:type="dxa"/>
            <w:vMerge w:val="restart"/>
          </w:tcPr>
          <w:p w14:paraId="452F0B8A" w14:textId="77777777" w:rsidR="009E4E71" w:rsidRPr="00E42E7A" w:rsidRDefault="009E4E71" w:rsidP="00287479">
            <w:r w:rsidRPr="00E42E7A">
              <w:t xml:space="preserve">Наклон вперед из </w:t>
            </w:r>
            <w:r w:rsidRPr="00E42E7A">
              <w:lastRenderedPageBreak/>
              <w:t>положения стоя на скамейке (см)</w:t>
            </w:r>
          </w:p>
        </w:tc>
        <w:tc>
          <w:tcPr>
            <w:tcW w:w="1266" w:type="dxa"/>
            <w:vAlign w:val="center"/>
          </w:tcPr>
          <w:p w14:paraId="38DA827A" w14:textId="77777777" w:rsidR="009E4E71" w:rsidRPr="00E42E7A" w:rsidRDefault="009E4E71" w:rsidP="00E42E7A">
            <w:pPr>
              <w:jc w:val="center"/>
            </w:pPr>
            <w:r w:rsidRPr="00E42E7A">
              <w:lastRenderedPageBreak/>
              <w:t>1</w:t>
            </w:r>
          </w:p>
        </w:tc>
        <w:tc>
          <w:tcPr>
            <w:tcW w:w="1218" w:type="dxa"/>
            <w:vAlign w:val="center"/>
          </w:tcPr>
          <w:p w14:paraId="31CC57E4" w14:textId="77777777" w:rsidR="009E4E71" w:rsidRPr="00E42E7A" w:rsidRDefault="009E4E71" w:rsidP="00E42E7A">
            <w:pPr>
              <w:jc w:val="center"/>
            </w:pPr>
            <w:r w:rsidRPr="00E42E7A">
              <w:t>1</w:t>
            </w:r>
          </w:p>
        </w:tc>
        <w:tc>
          <w:tcPr>
            <w:tcW w:w="1041" w:type="dxa"/>
            <w:vAlign w:val="center"/>
          </w:tcPr>
          <w:p w14:paraId="075489F1" w14:textId="77777777" w:rsidR="009E4E71" w:rsidRPr="00E42E7A" w:rsidRDefault="009E4E71" w:rsidP="00E42E7A">
            <w:pPr>
              <w:jc w:val="center"/>
            </w:pPr>
            <w:r w:rsidRPr="00E42E7A">
              <w:t>4</w:t>
            </w:r>
          </w:p>
        </w:tc>
        <w:tc>
          <w:tcPr>
            <w:tcW w:w="1022" w:type="dxa"/>
            <w:vAlign w:val="center"/>
          </w:tcPr>
          <w:p w14:paraId="513C9A4C" w14:textId="77777777" w:rsidR="009E4E71" w:rsidRPr="00E42E7A" w:rsidRDefault="009E4E71" w:rsidP="00E42E7A">
            <w:pPr>
              <w:jc w:val="center"/>
            </w:pPr>
            <w:r w:rsidRPr="00E42E7A">
              <w:t>7</w:t>
            </w:r>
          </w:p>
        </w:tc>
        <w:tc>
          <w:tcPr>
            <w:tcW w:w="1059" w:type="dxa"/>
            <w:vAlign w:val="center"/>
          </w:tcPr>
          <w:p w14:paraId="1CF834D8" w14:textId="77777777" w:rsidR="009E4E71" w:rsidRPr="00E42E7A" w:rsidRDefault="009E4E71" w:rsidP="00E42E7A">
            <w:pPr>
              <w:jc w:val="center"/>
            </w:pPr>
            <w:r w:rsidRPr="00E42E7A">
              <w:t>10</w:t>
            </w:r>
          </w:p>
        </w:tc>
        <w:tc>
          <w:tcPr>
            <w:tcW w:w="815" w:type="dxa"/>
            <w:vAlign w:val="center"/>
          </w:tcPr>
          <w:p w14:paraId="79101722" w14:textId="77777777" w:rsidR="009E4E71" w:rsidRPr="00E42E7A" w:rsidRDefault="009E4E71" w:rsidP="00E42E7A">
            <w:pPr>
              <w:jc w:val="center"/>
            </w:pPr>
            <w:r w:rsidRPr="00E42E7A">
              <w:t>11</w:t>
            </w:r>
          </w:p>
        </w:tc>
      </w:tr>
      <w:tr w:rsidR="009E4E71" w:rsidRPr="00E95C77" w14:paraId="08D3F7CB" w14:textId="77777777" w:rsidTr="00E42E7A">
        <w:trPr>
          <w:trHeight w:val="106"/>
        </w:trPr>
        <w:tc>
          <w:tcPr>
            <w:tcW w:w="769" w:type="dxa"/>
            <w:vMerge/>
          </w:tcPr>
          <w:p w14:paraId="39578F85" w14:textId="77777777" w:rsidR="009E4E71" w:rsidRPr="00E42E7A" w:rsidRDefault="009E4E71" w:rsidP="00287479"/>
        </w:tc>
        <w:tc>
          <w:tcPr>
            <w:tcW w:w="2349" w:type="dxa"/>
            <w:vMerge/>
          </w:tcPr>
          <w:p w14:paraId="6F29C318" w14:textId="77777777" w:rsidR="009E4E71" w:rsidRPr="00E42E7A" w:rsidRDefault="009E4E71" w:rsidP="00287479"/>
        </w:tc>
        <w:tc>
          <w:tcPr>
            <w:tcW w:w="1266" w:type="dxa"/>
            <w:vAlign w:val="center"/>
          </w:tcPr>
          <w:p w14:paraId="302E717F" w14:textId="77777777" w:rsidR="009E4E71" w:rsidRPr="00E42E7A" w:rsidRDefault="009E4E71" w:rsidP="00E42E7A">
            <w:pPr>
              <w:jc w:val="center"/>
            </w:pPr>
            <w:r w:rsidRPr="00E42E7A">
              <w:t>2</w:t>
            </w:r>
          </w:p>
        </w:tc>
        <w:tc>
          <w:tcPr>
            <w:tcW w:w="1218" w:type="dxa"/>
            <w:vAlign w:val="center"/>
          </w:tcPr>
          <w:p w14:paraId="00C4DFB2" w14:textId="77777777" w:rsidR="009E4E71" w:rsidRPr="00E42E7A" w:rsidRDefault="009E4E71" w:rsidP="00E42E7A">
            <w:pPr>
              <w:jc w:val="center"/>
            </w:pPr>
            <w:r w:rsidRPr="00E42E7A">
              <w:t>2</w:t>
            </w:r>
          </w:p>
        </w:tc>
        <w:tc>
          <w:tcPr>
            <w:tcW w:w="1041" w:type="dxa"/>
            <w:vAlign w:val="center"/>
          </w:tcPr>
          <w:p w14:paraId="1BC658E1" w14:textId="77777777" w:rsidR="009E4E71" w:rsidRPr="00E42E7A" w:rsidRDefault="009E4E71" w:rsidP="00E42E7A">
            <w:pPr>
              <w:jc w:val="center"/>
            </w:pPr>
            <w:r w:rsidRPr="00E42E7A">
              <w:t>5</w:t>
            </w:r>
          </w:p>
        </w:tc>
        <w:tc>
          <w:tcPr>
            <w:tcW w:w="1022" w:type="dxa"/>
            <w:vAlign w:val="center"/>
          </w:tcPr>
          <w:p w14:paraId="234C5F79" w14:textId="77777777" w:rsidR="009E4E71" w:rsidRPr="00E42E7A" w:rsidRDefault="009E4E71" w:rsidP="00E42E7A">
            <w:pPr>
              <w:jc w:val="center"/>
            </w:pPr>
            <w:r w:rsidRPr="00E42E7A">
              <w:t>8</w:t>
            </w:r>
          </w:p>
        </w:tc>
        <w:tc>
          <w:tcPr>
            <w:tcW w:w="1059" w:type="dxa"/>
            <w:vAlign w:val="center"/>
          </w:tcPr>
          <w:p w14:paraId="43F7589F" w14:textId="77777777" w:rsidR="009E4E71" w:rsidRPr="00E42E7A" w:rsidRDefault="009E4E71" w:rsidP="00E42E7A">
            <w:pPr>
              <w:jc w:val="center"/>
            </w:pPr>
            <w:r w:rsidRPr="00E42E7A">
              <w:t>11</w:t>
            </w:r>
          </w:p>
        </w:tc>
        <w:tc>
          <w:tcPr>
            <w:tcW w:w="815" w:type="dxa"/>
            <w:vAlign w:val="center"/>
          </w:tcPr>
          <w:p w14:paraId="030F9BAD" w14:textId="77777777" w:rsidR="009E4E71" w:rsidRPr="00E42E7A" w:rsidRDefault="009E4E71" w:rsidP="00E42E7A">
            <w:pPr>
              <w:jc w:val="center"/>
            </w:pPr>
            <w:r w:rsidRPr="00E42E7A">
              <w:t>12</w:t>
            </w:r>
          </w:p>
        </w:tc>
      </w:tr>
      <w:tr w:rsidR="009E4E71" w:rsidRPr="00E95C77" w14:paraId="05CC5BA6" w14:textId="77777777" w:rsidTr="00E42E7A">
        <w:trPr>
          <w:trHeight w:val="106"/>
        </w:trPr>
        <w:tc>
          <w:tcPr>
            <w:tcW w:w="769" w:type="dxa"/>
            <w:vMerge/>
          </w:tcPr>
          <w:p w14:paraId="46D5E636" w14:textId="77777777" w:rsidR="009E4E71" w:rsidRPr="00E42E7A" w:rsidRDefault="009E4E71" w:rsidP="00287479"/>
        </w:tc>
        <w:tc>
          <w:tcPr>
            <w:tcW w:w="2349" w:type="dxa"/>
            <w:vMerge/>
          </w:tcPr>
          <w:p w14:paraId="16ED90AF" w14:textId="77777777" w:rsidR="009E4E71" w:rsidRPr="00E42E7A" w:rsidRDefault="009E4E71" w:rsidP="00287479"/>
        </w:tc>
        <w:tc>
          <w:tcPr>
            <w:tcW w:w="1266" w:type="dxa"/>
            <w:vAlign w:val="center"/>
          </w:tcPr>
          <w:p w14:paraId="32D4436C" w14:textId="77777777" w:rsidR="009E4E71" w:rsidRPr="00E42E7A" w:rsidRDefault="009E4E71" w:rsidP="00E42E7A">
            <w:pPr>
              <w:jc w:val="center"/>
            </w:pPr>
            <w:r w:rsidRPr="00E42E7A">
              <w:t>3</w:t>
            </w:r>
          </w:p>
        </w:tc>
        <w:tc>
          <w:tcPr>
            <w:tcW w:w="1218" w:type="dxa"/>
            <w:vAlign w:val="center"/>
          </w:tcPr>
          <w:p w14:paraId="142B4268" w14:textId="77777777" w:rsidR="009E4E71" w:rsidRPr="00E42E7A" w:rsidRDefault="009E4E71" w:rsidP="00E42E7A">
            <w:pPr>
              <w:jc w:val="center"/>
            </w:pPr>
            <w:r w:rsidRPr="00E42E7A">
              <w:t>3</w:t>
            </w:r>
          </w:p>
        </w:tc>
        <w:tc>
          <w:tcPr>
            <w:tcW w:w="1041" w:type="dxa"/>
            <w:vAlign w:val="center"/>
          </w:tcPr>
          <w:p w14:paraId="5A9F3DC9" w14:textId="77777777" w:rsidR="009E4E71" w:rsidRPr="00E42E7A" w:rsidRDefault="009E4E71" w:rsidP="00E42E7A">
            <w:pPr>
              <w:jc w:val="center"/>
            </w:pPr>
            <w:r w:rsidRPr="00E42E7A">
              <w:t>6</w:t>
            </w:r>
          </w:p>
        </w:tc>
        <w:tc>
          <w:tcPr>
            <w:tcW w:w="1022" w:type="dxa"/>
            <w:vAlign w:val="center"/>
          </w:tcPr>
          <w:p w14:paraId="2A123617" w14:textId="77777777" w:rsidR="009E4E71" w:rsidRPr="00E42E7A" w:rsidRDefault="009E4E71" w:rsidP="00E42E7A">
            <w:pPr>
              <w:jc w:val="center"/>
            </w:pPr>
            <w:r w:rsidRPr="00E42E7A">
              <w:t>9</w:t>
            </w:r>
          </w:p>
        </w:tc>
        <w:tc>
          <w:tcPr>
            <w:tcW w:w="1059" w:type="dxa"/>
            <w:vAlign w:val="center"/>
          </w:tcPr>
          <w:p w14:paraId="17B1E3AE" w14:textId="77777777" w:rsidR="009E4E71" w:rsidRPr="00E42E7A" w:rsidRDefault="009E4E71" w:rsidP="00E42E7A">
            <w:pPr>
              <w:jc w:val="center"/>
            </w:pPr>
            <w:r w:rsidRPr="00E42E7A">
              <w:t>12</w:t>
            </w:r>
          </w:p>
        </w:tc>
        <w:tc>
          <w:tcPr>
            <w:tcW w:w="815" w:type="dxa"/>
            <w:vAlign w:val="center"/>
          </w:tcPr>
          <w:p w14:paraId="1E783D17" w14:textId="77777777" w:rsidR="009E4E71" w:rsidRPr="00E42E7A" w:rsidRDefault="009E4E71" w:rsidP="00E42E7A">
            <w:pPr>
              <w:jc w:val="center"/>
            </w:pPr>
            <w:r w:rsidRPr="00E42E7A">
              <w:t>13</w:t>
            </w:r>
          </w:p>
        </w:tc>
      </w:tr>
      <w:tr w:rsidR="009E4E71" w:rsidRPr="00E95C77" w14:paraId="3567DFFA" w14:textId="77777777" w:rsidTr="00E42E7A">
        <w:trPr>
          <w:trHeight w:val="374"/>
        </w:trPr>
        <w:tc>
          <w:tcPr>
            <w:tcW w:w="769" w:type="dxa"/>
            <w:vMerge w:val="restart"/>
          </w:tcPr>
          <w:p w14:paraId="0BE49CF1" w14:textId="7A5A35B5" w:rsidR="009E4E71" w:rsidRPr="00E42E7A" w:rsidRDefault="009E4E71" w:rsidP="00287479">
            <w:r w:rsidRPr="00E42E7A">
              <w:t>6</w:t>
            </w:r>
          </w:p>
        </w:tc>
        <w:tc>
          <w:tcPr>
            <w:tcW w:w="2349" w:type="dxa"/>
            <w:vMerge w:val="restart"/>
          </w:tcPr>
          <w:p w14:paraId="5C656E6A" w14:textId="77777777" w:rsidR="009E4E71" w:rsidRPr="00E42E7A" w:rsidRDefault="009E4E71" w:rsidP="00287479">
            <w:r w:rsidRPr="00E42E7A">
              <w:t>Поднимание ног из виса на перекладине (кол-во раз)</w:t>
            </w:r>
          </w:p>
        </w:tc>
        <w:tc>
          <w:tcPr>
            <w:tcW w:w="1266" w:type="dxa"/>
            <w:vAlign w:val="center"/>
          </w:tcPr>
          <w:p w14:paraId="3A49C06F" w14:textId="77777777" w:rsidR="009E4E71" w:rsidRPr="00E42E7A" w:rsidRDefault="009E4E71" w:rsidP="00E42E7A">
            <w:pPr>
              <w:jc w:val="center"/>
            </w:pPr>
            <w:r w:rsidRPr="00E42E7A">
              <w:t>1</w:t>
            </w:r>
          </w:p>
        </w:tc>
        <w:tc>
          <w:tcPr>
            <w:tcW w:w="1218" w:type="dxa"/>
            <w:vAlign w:val="center"/>
          </w:tcPr>
          <w:p w14:paraId="3A6839B1" w14:textId="77777777" w:rsidR="009E4E71" w:rsidRPr="00E42E7A" w:rsidRDefault="009E4E71" w:rsidP="00E42E7A">
            <w:pPr>
              <w:jc w:val="center"/>
            </w:pPr>
            <w:r w:rsidRPr="00E42E7A">
              <w:t>2</w:t>
            </w:r>
          </w:p>
        </w:tc>
        <w:tc>
          <w:tcPr>
            <w:tcW w:w="1041" w:type="dxa"/>
            <w:vAlign w:val="center"/>
          </w:tcPr>
          <w:p w14:paraId="4B7A0D32" w14:textId="77777777" w:rsidR="009E4E71" w:rsidRPr="00E42E7A" w:rsidRDefault="009E4E71" w:rsidP="00E42E7A">
            <w:pPr>
              <w:jc w:val="center"/>
            </w:pPr>
            <w:r w:rsidRPr="00E42E7A">
              <w:t>4</w:t>
            </w:r>
          </w:p>
        </w:tc>
        <w:tc>
          <w:tcPr>
            <w:tcW w:w="1022" w:type="dxa"/>
            <w:vAlign w:val="center"/>
          </w:tcPr>
          <w:p w14:paraId="24592576" w14:textId="77777777" w:rsidR="009E4E71" w:rsidRPr="00E42E7A" w:rsidRDefault="009E4E71" w:rsidP="00E42E7A">
            <w:pPr>
              <w:jc w:val="center"/>
            </w:pPr>
            <w:r w:rsidRPr="00E42E7A">
              <w:t>6</w:t>
            </w:r>
          </w:p>
        </w:tc>
        <w:tc>
          <w:tcPr>
            <w:tcW w:w="1059" w:type="dxa"/>
            <w:vAlign w:val="center"/>
          </w:tcPr>
          <w:p w14:paraId="0AFEE1BC" w14:textId="77777777" w:rsidR="009E4E71" w:rsidRPr="00E42E7A" w:rsidRDefault="009E4E71" w:rsidP="00E42E7A">
            <w:pPr>
              <w:jc w:val="center"/>
            </w:pPr>
            <w:r w:rsidRPr="00E42E7A">
              <w:t>8</w:t>
            </w:r>
          </w:p>
        </w:tc>
        <w:tc>
          <w:tcPr>
            <w:tcW w:w="815" w:type="dxa"/>
            <w:vAlign w:val="center"/>
          </w:tcPr>
          <w:p w14:paraId="6F268FCF" w14:textId="77777777" w:rsidR="009E4E71" w:rsidRPr="00E42E7A" w:rsidRDefault="009E4E71" w:rsidP="00E42E7A">
            <w:pPr>
              <w:jc w:val="center"/>
            </w:pPr>
            <w:r w:rsidRPr="00E42E7A">
              <w:t>10</w:t>
            </w:r>
          </w:p>
        </w:tc>
      </w:tr>
      <w:tr w:rsidR="009E4E71" w:rsidRPr="00E95C77" w14:paraId="0B32D687" w14:textId="77777777" w:rsidTr="00E42E7A">
        <w:trPr>
          <w:trHeight w:val="374"/>
        </w:trPr>
        <w:tc>
          <w:tcPr>
            <w:tcW w:w="769" w:type="dxa"/>
            <w:vMerge/>
          </w:tcPr>
          <w:p w14:paraId="6D084353" w14:textId="77777777" w:rsidR="009E4E71" w:rsidRPr="00E42E7A" w:rsidRDefault="009E4E71" w:rsidP="00287479"/>
        </w:tc>
        <w:tc>
          <w:tcPr>
            <w:tcW w:w="2349" w:type="dxa"/>
            <w:vMerge/>
          </w:tcPr>
          <w:p w14:paraId="710BA842" w14:textId="77777777" w:rsidR="009E4E71" w:rsidRPr="00E42E7A" w:rsidRDefault="009E4E71" w:rsidP="00287479"/>
        </w:tc>
        <w:tc>
          <w:tcPr>
            <w:tcW w:w="1266" w:type="dxa"/>
            <w:vAlign w:val="center"/>
          </w:tcPr>
          <w:p w14:paraId="6742D566" w14:textId="77777777" w:rsidR="009E4E71" w:rsidRPr="00E42E7A" w:rsidRDefault="009E4E71" w:rsidP="00E42E7A">
            <w:pPr>
              <w:jc w:val="center"/>
            </w:pPr>
            <w:r w:rsidRPr="00E42E7A">
              <w:t>2</w:t>
            </w:r>
          </w:p>
        </w:tc>
        <w:tc>
          <w:tcPr>
            <w:tcW w:w="1218" w:type="dxa"/>
            <w:vAlign w:val="center"/>
          </w:tcPr>
          <w:p w14:paraId="0A0199C7" w14:textId="77777777" w:rsidR="009E4E71" w:rsidRPr="00E42E7A" w:rsidRDefault="009E4E71" w:rsidP="00E42E7A">
            <w:pPr>
              <w:jc w:val="center"/>
            </w:pPr>
            <w:r w:rsidRPr="00E42E7A">
              <w:t>4</w:t>
            </w:r>
          </w:p>
        </w:tc>
        <w:tc>
          <w:tcPr>
            <w:tcW w:w="1041" w:type="dxa"/>
            <w:vAlign w:val="center"/>
          </w:tcPr>
          <w:p w14:paraId="7A751419" w14:textId="77777777" w:rsidR="009E4E71" w:rsidRPr="00E42E7A" w:rsidRDefault="009E4E71" w:rsidP="00E42E7A">
            <w:pPr>
              <w:jc w:val="center"/>
            </w:pPr>
            <w:r w:rsidRPr="00E42E7A">
              <w:t>6</w:t>
            </w:r>
          </w:p>
        </w:tc>
        <w:tc>
          <w:tcPr>
            <w:tcW w:w="1022" w:type="dxa"/>
            <w:vAlign w:val="center"/>
          </w:tcPr>
          <w:p w14:paraId="7890F4BF" w14:textId="77777777" w:rsidR="009E4E71" w:rsidRPr="00E42E7A" w:rsidRDefault="009E4E71" w:rsidP="00E42E7A">
            <w:pPr>
              <w:jc w:val="center"/>
            </w:pPr>
            <w:r w:rsidRPr="00E42E7A">
              <w:t>8</w:t>
            </w:r>
          </w:p>
        </w:tc>
        <w:tc>
          <w:tcPr>
            <w:tcW w:w="1059" w:type="dxa"/>
            <w:vAlign w:val="center"/>
          </w:tcPr>
          <w:p w14:paraId="6C0A325A" w14:textId="77777777" w:rsidR="009E4E71" w:rsidRPr="00E42E7A" w:rsidRDefault="009E4E71" w:rsidP="00E42E7A">
            <w:pPr>
              <w:jc w:val="center"/>
            </w:pPr>
            <w:r w:rsidRPr="00E42E7A">
              <w:t>10</w:t>
            </w:r>
          </w:p>
        </w:tc>
        <w:tc>
          <w:tcPr>
            <w:tcW w:w="815" w:type="dxa"/>
            <w:vAlign w:val="center"/>
          </w:tcPr>
          <w:p w14:paraId="5E3AA758" w14:textId="77777777" w:rsidR="009E4E71" w:rsidRPr="00E42E7A" w:rsidRDefault="009E4E71" w:rsidP="00E42E7A">
            <w:pPr>
              <w:jc w:val="center"/>
            </w:pPr>
            <w:r w:rsidRPr="00E42E7A">
              <w:t>12</w:t>
            </w:r>
          </w:p>
        </w:tc>
      </w:tr>
      <w:tr w:rsidR="009E4E71" w:rsidRPr="00E95C77" w14:paraId="40BDF3C3" w14:textId="77777777" w:rsidTr="00E42E7A">
        <w:trPr>
          <w:trHeight w:val="374"/>
        </w:trPr>
        <w:tc>
          <w:tcPr>
            <w:tcW w:w="769" w:type="dxa"/>
            <w:vMerge/>
          </w:tcPr>
          <w:p w14:paraId="385CC0AD" w14:textId="77777777" w:rsidR="009E4E71" w:rsidRPr="00E42E7A" w:rsidRDefault="009E4E71" w:rsidP="00287479"/>
        </w:tc>
        <w:tc>
          <w:tcPr>
            <w:tcW w:w="2349" w:type="dxa"/>
            <w:vMerge/>
          </w:tcPr>
          <w:p w14:paraId="59587933" w14:textId="77777777" w:rsidR="009E4E71" w:rsidRPr="00E42E7A" w:rsidRDefault="009E4E71" w:rsidP="00287479"/>
        </w:tc>
        <w:tc>
          <w:tcPr>
            <w:tcW w:w="1266" w:type="dxa"/>
            <w:vAlign w:val="center"/>
          </w:tcPr>
          <w:p w14:paraId="322E76E4" w14:textId="77777777" w:rsidR="009E4E71" w:rsidRPr="00E42E7A" w:rsidRDefault="009E4E71" w:rsidP="00E42E7A">
            <w:pPr>
              <w:jc w:val="center"/>
            </w:pPr>
            <w:r w:rsidRPr="00E42E7A">
              <w:t>3</w:t>
            </w:r>
          </w:p>
        </w:tc>
        <w:tc>
          <w:tcPr>
            <w:tcW w:w="1218" w:type="dxa"/>
            <w:vAlign w:val="center"/>
          </w:tcPr>
          <w:p w14:paraId="3B93C8BE" w14:textId="77777777" w:rsidR="009E4E71" w:rsidRPr="00E42E7A" w:rsidRDefault="009E4E71" w:rsidP="00E42E7A">
            <w:pPr>
              <w:jc w:val="center"/>
            </w:pPr>
            <w:r w:rsidRPr="00E42E7A">
              <w:t>6</w:t>
            </w:r>
          </w:p>
        </w:tc>
        <w:tc>
          <w:tcPr>
            <w:tcW w:w="1041" w:type="dxa"/>
            <w:vAlign w:val="center"/>
          </w:tcPr>
          <w:p w14:paraId="2F88F88A" w14:textId="77777777" w:rsidR="009E4E71" w:rsidRPr="00E42E7A" w:rsidRDefault="009E4E71" w:rsidP="00E42E7A">
            <w:pPr>
              <w:jc w:val="center"/>
            </w:pPr>
            <w:r w:rsidRPr="00E42E7A">
              <w:t>8</w:t>
            </w:r>
          </w:p>
        </w:tc>
        <w:tc>
          <w:tcPr>
            <w:tcW w:w="1022" w:type="dxa"/>
            <w:vAlign w:val="center"/>
          </w:tcPr>
          <w:p w14:paraId="34B3A5F8" w14:textId="77777777" w:rsidR="009E4E71" w:rsidRPr="00E42E7A" w:rsidRDefault="009E4E71" w:rsidP="00E42E7A">
            <w:pPr>
              <w:jc w:val="center"/>
            </w:pPr>
            <w:r w:rsidRPr="00E42E7A">
              <w:t>10</w:t>
            </w:r>
          </w:p>
        </w:tc>
        <w:tc>
          <w:tcPr>
            <w:tcW w:w="1059" w:type="dxa"/>
            <w:vAlign w:val="center"/>
          </w:tcPr>
          <w:p w14:paraId="6AF2DAC8" w14:textId="77777777" w:rsidR="009E4E71" w:rsidRPr="00E42E7A" w:rsidRDefault="009E4E71" w:rsidP="00E42E7A">
            <w:pPr>
              <w:jc w:val="center"/>
            </w:pPr>
            <w:r w:rsidRPr="00E42E7A">
              <w:t>12</w:t>
            </w:r>
          </w:p>
        </w:tc>
        <w:tc>
          <w:tcPr>
            <w:tcW w:w="815" w:type="dxa"/>
            <w:vAlign w:val="center"/>
          </w:tcPr>
          <w:p w14:paraId="01C013A3" w14:textId="77777777" w:rsidR="009E4E71" w:rsidRPr="00E42E7A" w:rsidRDefault="009E4E71" w:rsidP="00E42E7A">
            <w:pPr>
              <w:jc w:val="center"/>
            </w:pPr>
            <w:r w:rsidRPr="00E42E7A">
              <w:t>14</w:t>
            </w:r>
          </w:p>
        </w:tc>
      </w:tr>
      <w:tr w:rsidR="009E4E71" w:rsidRPr="00E95C77" w14:paraId="6340F6E7" w14:textId="77777777" w:rsidTr="00E42E7A">
        <w:trPr>
          <w:trHeight w:val="465"/>
        </w:trPr>
        <w:tc>
          <w:tcPr>
            <w:tcW w:w="769" w:type="dxa"/>
            <w:vMerge w:val="restart"/>
          </w:tcPr>
          <w:p w14:paraId="523D4560" w14:textId="20B29B95" w:rsidR="009E4E71" w:rsidRPr="00E42E7A" w:rsidRDefault="009E4E71" w:rsidP="00287479">
            <w:r w:rsidRPr="00E42E7A">
              <w:t>7</w:t>
            </w:r>
          </w:p>
        </w:tc>
        <w:tc>
          <w:tcPr>
            <w:tcW w:w="2349" w:type="dxa"/>
            <w:vMerge w:val="restart"/>
          </w:tcPr>
          <w:p w14:paraId="139B53F0" w14:textId="77777777" w:rsidR="009E4E71" w:rsidRPr="00E42E7A" w:rsidRDefault="009E4E71" w:rsidP="00287479">
            <w:r w:rsidRPr="00E42E7A">
              <w:t>Сгибание и разгибание рук в упоре лежа) (кол-во раз)</w:t>
            </w:r>
          </w:p>
        </w:tc>
        <w:tc>
          <w:tcPr>
            <w:tcW w:w="1266" w:type="dxa"/>
            <w:vAlign w:val="center"/>
          </w:tcPr>
          <w:p w14:paraId="48EFCC6B" w14:textId="77777777" w:rsidR="009E4E71" w:rsidRPr="00E42E7A" w:rsidRDefault="009E4E71" w:rsidP="00E42E7A">
            <w:pPr>
              <w:jc w:val="center"/>
            </w:pPr>
            <w:r w:rsidRPr="00E42E7A">
              <w:t>1</w:t>
            </w:r>
          </w:p>
        </w:tc>
        <w:tc>
          <w:tcPr>
            <w:tcW w:w="1218" w:type="dxa"/>
            <w:vAlign w:val="center"/>
          </w:tcPr>
          <w:p w14:paraId="3282017C" w14:textId="77777777" w:rsidR="009E4E71" w:rsidRPr="00E42E7A" w:rsidRDefault="009E4E71" w:rsidP="00E42E7A">
            <w:pPr>
              <w:jc w:val="center"/>
            </w:pPr>
            <w:r w:rsidRPr="00E42E7A">
              <w:t>15</w:t>
            </w:r>
          </w:p>
        </w:tc>
        <w:tc>
          <w:tcPr>
            <w:tcW w:w="1041" w:type="dxa"/>
            <w:vAlign w:val="center"/>
          </w:tcPr>
          <w:p w14:paraId="407FB901" w14:textId="77777777" w:rsidR="009E4E71" w:rsidRPr="00E42E7A" w:rsidRDefault="009E4E71" w:rsidP="00E42E7A">
            <w:pPr>
              <w:jc w:val="center"/>
            </w:pPr>
            <w:r w:rsidRPr="00E42E7A">
              <w:t>18</w:t>
            </w:r>
          </w:p>
        </w:tc>
        <w:tc>
          <w:tcPr>
            <w:tcW w:w="1022" w:type="dxa"/>
            <w:vAlign w:val="center"/>
          </w:tcPr>
          <w:p w14:paraId="7EE935B9" w14:textId="77777777" w:rsidR="009E4E71" w:rsidRPr="00E42E7A" w:rsidRDefault="009E4E71" w:rsidP="00E42E7A">
            <w:pPr>
              <w:jc w:val="center"/>
            </w:pPr>
            <w:r w:rsidRPr="00E42E7A">
              <w:t>20</w:t>
            </w:r>
          </w:p>
        </w:tc>
        <w:tc>
          <w:tcPr>
            <w:tcW w:w="1059" w:type="dxa"/>
            <w:vAlign w:val="center"/>
          </w:tcPr>
          <w:p w14:paraId="53BEFCA8" w14:textId="77777777" w:rsidR="009E4E71" w:rsidRPr="00E42E7A" w:rsidRDefault="009E4E71" w:rsidP="00E42E7A">
            <w:pPr>
              <w:jc w:val="center"/>
            </w:pPr>
            <w:r w:rsidRPr="00E42E7A">
              <w:t>23</w:t>
            </w:r>
          </w:p>
        </w:tc>
        <w:tc>
          <w:tcPr>
            <w:tcW w:w="815" w:type="dxa"/>
            <w:vAlign w:val="center"/>
          </w:tcPr>
          <w:p w14:paraId="60EF9C03" w14:textId="77777777" w:rsidR="009E4E71" w:rsidRPr="00E42E7A" w:rsidRDefault="009E4E71" w:rsidP="00E42E7A">
            <w:pPr>
              <w:jc w:val="center"/>
            </w:pPr>
            <w:r w:rsidRPr="00E42E7A">
              <w:t>25</w:t>
            </w:r>
          </w:p>
        </w:tc>
      </w:tr>
      <w:tr w:rsidR="009E4E71" w:rsidRPr="00E95C77" w14:paraId="09DD4CDA" w14:textId="77777777" w:rsidTr="00E42E7A">
        <w:trPr>
          <w:trHeight w:val="465"/>
        </w:trPr>
        <w:tc>
          <w:tcPr>
            <w:tcW w:w="769" w:type="dxa"/>
            <w:vMerge/>
          </w:tcPr>
          <w:p w14:paraId="4E4CF7A0" w14:textId="77777777" w:rsidR="009E4E71" w:rsidRPr="00E42E7A" w:rsidRDefault="009E4E71" w:rsidP="00287479"/>
        </w:tc>
        <w:tc>
          <w:tcPr>
            <w:tcW w:w="2349" w:type="dxa"/>
            <w:vMerge/>
          </w:tcPr>
          <w:p w14:paraId="79C48AB1" w14:textId="77777777" w:rsidR="009E4E71" w:rsidRPr="00E42E7A" w:rsidRDefault="009E4E71" w:rsidP="00287479"/>
        </w:tc>
        <w:tc>
          <w:tcPr>
            <w:tcW w:w="1266" w:type="dxa"/>
            <w:vAlign w:val="center"/>
          </w:tcPr>
          <w:p w14:paraId="040992C7" w14:textId="77777777" w:rsidR="009E4E71" w:rsidRPr="00E42E7A" w:rsidRDefault="009E4E71" w:rsidP="00E42E7A">
            <w:pPr>
              <w:jc w:val="center"/>
            </w:pPr>
            <w:r w:rsidRPr="00E42E7A">
              <w:t>2</w:t>
            </w:r>
          </w:p>
        </w:tc>
        <w:tc>
          <w:tcPr>
            <w:tcW w:w="1218" w:type="dxa"/>
            <w:vAlign w:val="center"/>
          </w:tcPr>
          <w:p w14:paraId="7E50941C" w14:textId="77777777" w:rsidR="009E4E71" w:rsidRPr="00E42E7A" w:rsidRDefault="009E4E71" w:rsidP="00E42E7A">
            <w:pPr>
              <w:jc w:val="center"/>
            </w:pPr>
            <w:r w:rsidRPr="00E42E7A">
              <w:t>20</w:t>
            </w:r>
          </w:p>
        </w:tc>
        <w:tc>
          <w:tcPr>
            <w:tcW w:w="1041" w:type="dxa"/>
            <w:vAlign w:val="center"/>
          </w:tcPr>
          <w:p w14:paraId="744F02BC" w14:textId="77777777" w:rsidR="009E4E71" w:rsidRPr="00E42E7A" w:rsidRDefault="009E4E71" w:rsidP="00E42E7A">
            <w:pPr>
              <w:jc w:val="center"/>
            </w:pPr>
            <w:r w:rsidRPr="00E42E7A">
              <w:t>25</w:t>
            </w:r>
          </w:p>
        </w:tc>
        <w:tc>
          <w:tcPr>
            <w:tcW w:w="1022" w:type="dxa"/>
            <w:vAlign w:val="center"/>
          </w:tcPr>
          <w:p w14:paraId="1628DD36" w14:textId="77777777" w:rsidR="009E4E71" w:rsidRPr="00E42E7A" w:rsidRDefault="009E4E71" w:rsidP="00E42E7A">
            <w:pPr>
              <w:jc w:val="center"/>
            </w:pPr>
            <w:r w:rsidRPr="00E42E7A">
              <w:t>25</w:t>
            </w:r>
          </w:p>
        </w:tc>
        <w:tc>
          <w:tcPr>
            <w:tcW w:w="1059" w:type="dxa"/>
            <w:vAlign w:val="center"/>
          </w:tcPr>
          <w:p w14:paraId="38BB1E49" w14:textId="77777777" w:rsidR="009E4E71" w:rsidRPr="00E42E7A" w:rsidRDefault="009E4E71" w:rsidP="00E42E7A">
            <w:pPr>
              <w:jc w:val="center"/>
            </w:pPr>
            <w:r w:rsidRPr="00E42E7A">
              <w:t>37</w:t>
            </w:r>
          </w:p>
        </w:tc>
        <w:tc>
          <w:tcPr>
            <w:tcW w:w="815" w:type="dxa"/>
            <w:vAlign w:val="center"/>
          </w:tcPr>
          <w:p w14:paraId="7D859CCD" w14:textId="77777777" w:rsidR="009E4E71" w:rsidRPr="00E42E7A" w:rsidRDefault="009E4E71" w:rsidP="00E42E7A">
            <w:pPr>
              <w:jc w:val="center"/>
            </w:pPr>
            <w:r w:rsidRPr="00E42E7A">
              <w:t>30</w:t>
            </w:r>
          </w:p>
        </w:tc>
      </w:tr>
      <w:tr w:rsidR="009E4E71" w:rsidRPr="00E95C77" w14:paraId="5A831BC4" w14:textId="77777777" w:rsidTr="00E42E7A">
        <w:trPr>
          <w:trHeight w:val="465"/>
        </w:trPr>
        <w:tc>
          <w:tcPr>
            <w:tcW w:w="769" w:type="dxa"/>
            <w:vMerge/>
          </w:tcPr>
          <w:p w14:paraId="09D9FBB9" w14:textId="77777777" w:rsidR="009E4E71" w:rsidRPr="00E42E7A" w:rsidRDefault="009E4E71" w:rsidP="00287479"/>
        </w:tc>
        <w:tc>
          <w:tcPr>
            <w:tcW w:w="2349" w:type="dxa"/>
            <w:vMerge/>
          </w:tcPr>
          <w:p w14:paraId="0A9AA859" w14:textId="77777777" w:rsidR="009E4E71" w:rsidRPr="00E42E7A" w:rsidRDefault="009E4E71" w:rsidP="00287479"/>
        </w:tc>
        <w:tc>
          <w:tcPr>
            <w:tcW w:w="1266" w:type="dxa"/>
            <w:vAlign w:val="center"/>
          </w:tcPr>
          <w:p w14:paraId="6A392463" w14:textId="77777777" w:rsidR="009E4E71" w:rsidRPr="00E42E7A" w:rsidRDefault="009E4E71" w:rsidP="00E42E7A">
            <w:pPr>
              <w:jc w:val="center"/>
            </w:pPr>
            <w:r w:rsidRPr="00E42E7A">
              <w:t>3</w:t>
            </w:r>
          </w:p>
        </w:tc>
        <w:tc>
          <w:tcPr>
            <w:tcW w:w="1218" w:type="dxa"/>
            <w:vAlign w:val="center"/>
          </w:tcPr>
          <w:p w14:paraId="2D35E3CD" w14:textId="77777777" w:rsidR="009E4E71" w:rsidRPr="00E42E7A" w:rsidRDefault="009E4E71" w:rsidP="00E42E7A">
            <w:pPr>
              <w:jc w:val="center"/>
            </w:pPr>
            <w:r w:rsidRPr="00E42E7A">
              <w:t>25</w:t>
            </w:r>
          </w:p>
        </w:tc>
        <w:tc>
          <w:tcPr>
            <w:tcW w:w="1041" w:type="dxa"/>
            <w:vAlign w:val="center"/>
          </w:tcPr>
          <w:p w14:paraId="0770F04A" w14:textId="77777777" w:rsidR="009E4E71" w:rsidRPr="00E42E7A" w:rsidRDefault="009E4E71" w:rsidP="00E42E7A">
            <w:pPr>
              <w:jc w:val="center"/>
            </w:pPr>
            <w:r w:rsidRPr="00E42E7A">
              <w:t>27</w:t>
            </w:r>
          </w:p>
        </w:tc>
        <w:tc>
          <w:tcPr>
            <w:tcW w:w="1022" w:type="dxa"/>
            <w:vAlign w:val="center"/>
          </w:tcPr>
          <w:p w14:paraId="12BEFEEF" w14:textId="77777777" w:rsidR="009E4E71" w:rsidRPr="00E42E7A" w:rsidRDefault="009E4E71" w:rsidP="00E42E7A">
            <w:pPr>
              <w:jc w:val="center"/>
            </w:pPr>
            <w:r w:rsidRPr="00E42E7A">
              <w:t>30</w:t>
            </w:r>
          </w:p>
        </w:tc>
        <w:tc>
          <w:tcPr>
            <w:tcW w:w="1059" w:type="dxa"/>
            <w:vAlign w:val="center"/>
          </w:tcPr>
          <w:p w14:paraId="4446C534" w14:textId="77777777" w:rsidR="009E4E71" w:rsidRPr="00E42E7A" w:rsidRDefault="009E4E71" w:rsidP="00E42E7A">
            <w:pPr>
              <w:jc w:val="center"/>
            </w:pPr>
            <w:r w:rsidRPr="00E42E7A">
              <w:t>33</w:t>
            </w:r>
          </w:p>
        </w:tc>
        <w:tc>
          <w:tcPr>
            <w:tcW w:w="815" w:type="dxa"/>
            <w:vAlign w:val="center"/>
          </w:tcPr>
          <w:p w14:paraId="6A084670" w14:textId="77777777" w:rsidR="009E4E71" w:rsidRPr="00E42E7A" w:rsidRDefault="009E4E71" w:rsidP="00E42E7A">
            <w:pPr>
              <w:jc w:val="center"/>
            </w:pPr>
            <w:r w:rsidRPr="00E42E7A">
              <w:t>35</w:t>
            </w:r>
          </w:p>
        </w:tc>
      </w:tr>
      <w:tr w:rsidR="009E4E71" w:rsidRPr="00E95C77" w14:paraId="59D91E0F" w14:textId="77777777" w:rsidTr="00E42E7A">
        <w:trPr>
          <w:trHeight w:val="187"/>
        </w:trPr>
        <w:tc>
          <w:tcPr>
            <w:tcW w:w="769" w:type="dxa"/>
            <w:vMerge w:val="restart"/>
          </w:tcPr>
          <w:p w14:paraId="72CD0950" w14:textId="572ACEA3" w:rsidR="009E4E71" w:rsidRPr="00E42E7A" w:rsidRDefault="009E4E71" w:rsidP="00287479">
            <w:pPr>
              <w:rPr>
                <w:lang w:val="en-US"/>
              </w:rPr>
            </w:pPr>
            <w:r w:rsidRPr="00E42E7A">
              <w:t>8.</w:t>
            </w:r>
            <w:r w:rsidRPr="00E42E7A">
              <w:rPr>
                <w:lang w:val="en-US"/>
              </w:rPr>
              <w:t>1</w:t>
            </w:r>
          </w:p>
        </w:tc>
        <w:tc>
          <w:tcPr>
            <w:tcW w:w="2349" w:type="dxa"/>
            <w:vMerge w:val="restart"/>
          </w:tcPr>
          <w:p w14:paraId="3EEB3D78" w14:textId="77777777" w:rsidR="009E4E71" w:rsidRPr="00E42E7A" w:rsidRDefault="009E4E71" w:rsidP="00287479">
            <w:r w:rsidRPr="00E42E7A">
              <w:t>Бег на лыжах 5 км (мин)</w:t>
            </w:r>
          </w:p>
        </w:tc>
        <w:tc>
          <w:tcPr>
            <w:tcW w:w="1266" w:type="dxa"/>
            <w:vAlign w:val="center"/>
          </w:tcPr>
          <w:p w14:paraId="61A204BA" w14:textId="77777777" w:rsidR="009E4E71" w:rsidRPr="00E42E7A" w:rsidRDefault="009E4E71" w:rsidP="00E42E7A">
            <w:pPr>
              <w:jc w:val="center"/>
            </w:pPr>
            <w:r w:rsidRPr="00E42E7A">
              <w:t>1</w:t>
            </w:r>
          </w:p>
        </w:tc>
        <w:tc>
          <w:tcPr>
            <w:tcW w:w="1218" w:type="dxa"/>
            <w:vAlign w:val="center"/>
          </w:tcPr>
          <w:p w14:paraId="1F9C2F23" w14:textId="77777777" w:rsidR="009E4E71" w:rsidRPr="00E42E7A" w:rsidRDefault="009E4E71" w:rsidP="00E42E7A">
            <w:pPr>
              <w:jc w:val="center"/>
            </w:pPr>
            <w:r w:rsidRPr="00E42E7A">
              <w:t>40,00</w:t>
            </w:r>
          </w:p>
        </w:tc>
        <w:tc>
          <w:tcPr>
            <w:tcW w:w="1041" w:type="dxa"/>
            <w:vAlign w:val="center"/>
          </w:tcPr>
          <w:p w14:paraId="45C903D8" w14:textId="77777777" w:rsidR="009E4E71" w:rsidRPr="00E42E7A" w:rsidRDefault="009E4E71" w:rsidP="00E42E7A">
            <w:pPr>
              <w:jc w:val="center"/>
            </w:pPr>
            <w:r w:rsidRPr="00E42E7A">
              <w:t>34,00</w:t>
            </w:r>
          </w:p>
        </w:tc>
        <w:tc>
          <w:tcPr>
            <w:tcW w:w="1022" w:type="dxa"/>
            <w:vAlign w:val="center"/>
          </w:tcPr>
          <w:p w14:paraId="4BA53CCD" w14:textId="77777777" w:rsidR="009E4E71" w:rsidRPr="00E42E7A" w:rsidRDefault="009E4E71" w:rsidP="00E42E7A">
            <w:pPr>
              <w:jc w:val="center"/>
            </w:pPr>
            <w:r w:rsidRPr="00E42E7A">
              <w:t>32,00</w:t>
            </w:r>
          </w:p>
        </w:tc>
        <w:tc>
          <w:tcPr>
            <w:tcW w:w="1059" w:type="dxa"/>
            <w:vAlign w:val="center"/>
          </w:tcPr>
          <w:p w14:paraId="1D1A5B51" w14:textId="77777777" w:rsidR="009E4E71" w:rsidRPr="00E42E7A" w:rsidRDefault="009E4E71" w:rsidP="00E42E7A">
            <w:pPr>
              <w:jc w:val="center"/>
            </w:pPr>
            <w:r w:rsidRPr="00E42E7A">
              <w:t>30,00</w:t>
            </w:r>
          </w:p>
        </w:tc>
        <w:tc>
          <w:tcPr>
            <w:tcW w:w="815" w:type="dxa"/>
            <w:vAlign w:val="center"/>
          </w:tcPr>
          <w:p w14:paraId="172DF9E9" w14:textId="77777777" w:rsidR="009E4E71" w:rsidRPr="00E42E7A" w:rsidRDefault="009E4E71" w:rsidP="00E42E7A">
            <w:pPr>
              <w:jc w:val="center"/>
            </w:pPr>
            <w:r w:rsidRPr="00E42E7A">
              <w:t>28,00</w:t>
            </w:r>
          </w:p>
        </w:tc>
      </w:tr>
      <w:tr w:rsidR="009E4E71" w:rsidRPr="00E95C77" w14:paraId="72C7C094" w14:textId="77777777" w:rsidTr="00E42E7A">
        <w:trPr>
          <w:trHeight w:val="187"/>
        </w:trPr>
        <w:tc>
          <w:tcPr>
            <w:tcW w:w="769" w:type="dxa"/>
            <w:vMerge/>
          </w:tcPr>
          <w:p w14:paraId="79630B0C" w14:textId="77777777" w:rsidR="009E4E71" w:rsidRPr="00E42E7A" w:rsidRDefault="009E4E71" w:rsidP="00287479"/>
        </w:tc>
        <w:tc>
          <w:tcPr>
            <w:tcW w:w="2349" w:type="dxa"/>
            <w:vMerge/>
          </w:tcPr>
          <w:p w14:paraId="67ABD740" w14:textId="77777777" w:rsidR="009E4E71" w:rsidRPr="00E42E7A" w:rsidRDefault="009E4E71" w:rsidP="00287479"/>
        </w:tc>
        <w:tc>
          <w:tcPr>
            <w:tcW w:w="1266" w:type="dxa"/>
            <w:vAlign w:val="center"/>
          </w:tcPr>
          <w:p w14:paraId="466D90E2" w14:textId="77777777" w:rsidR="009E4E71" w:rsidRPr="00E42E7A" w:rsidRDefault="009E4E71" w:rsidP="00E42E7A">
            <w:pPr>
              <w:jc w:val="center"/>
            </w:pPr>
            <w:r w:rsidRPr="00E42E7A">
              <w:t>2</w:t>
            </w:r>
          </w:p>
        </w:tc>
        <w:tc>
          <w:tcPr>
            <w:tcW w:w="1218" w:type="dxa"/>
            <w:vAlign w:val="center"/>
          </w:tcPr>
          <w:p w14:paraId="745C17BF" w14:textId="77777777" w:rsidR="009E4E71" w:rsidRPr="00E42E7A" w:rsidRDefault="009E4E71" w:rsidP="00E42E7A">
            <w:pPr>
              <w:jc w:val="center"/>
            </w:pPr>
            <w:r w:rsidRPr="00E42E7A">
              <w:t>38,00</w:t>
            </w:r>
          </w:p>
        </w:tc>
        <w:tc>
          <w:tcPr>
            <w:tcW w:w="1041" w:type="dxa"/>
            <w:vAlign w:val="center"/>
          </w:tcPr>
          <w:p w14:paraId="0C07FEF0" w14:textId="77777777" w:rsidR="009E4E71" w:rsidRPr="00E42E7A" w:rsidRDefault="009E4E71" w:rsidP="00E42E7A">
            <w:pPr>
              <w:jc w:val="center"/>
            </w:pPr>
            <w:r w:rsidRPr="00E42E7A">
              <w:t>32,00</w:t>
            </w:r>
          </w:p>
        </w:tc>
        <w:tc>
          <w:tcPr>
            <w:tcW w:w="1022" w:type="dxa"/>
            <w:vAlign w:val="center"/>
          </w:tcPr>
          <w:p w14:paraId="29CBFD1A" w14:textId="77777777" w:rsidR="009E4E71" w:rsidRPr="00E42E7A" w:rsidRDefault="009E4E71" w:rsidP="00E42E7A">
            <w:pPr>
              <w:jc w:val="center"/>
            </w:pPr>
            <w:r w:rsidRPr="00E42E7A">
              <w:t>30,00</w:t>
            </w:r>
          </w:p>
        </w:tc>
        <w:tc>
          <w:tcPr>
            <w:tcW w:w="1059" w:type="dxa"/>
            <w:vAlign w:val="center"/>
          </w:tcPr>
          <w:p w14:paraId="11B9A5F7" w14:textId="77777777" w:rsidR="009E4E71" w:rsidRPr="00E42E7A" w:rsidRDefault="009E4E71" w:rsidP="00E42E7A">
            <w:pPr>
              <w:jc w:val="center"/>
            </w:pPr>
            <w:r w:rsidRPr="00E42E7A">
              <w:t>28,00</w:t>
            </w:r>
          </w:p>
        </w:tc>
        <w:tc>
          <w:tcPr>
            <w:tcW w:w="815" w:type="dxa"/>
            <w:vAlign w:val="center"/>
          </w:tcPr>
          <w:p w14:paraId="1A20AE34" w14:textId="77777777" w:rsidR="009E4E71" w:rsidRPr="00E42E7A" w:rsidRDefault="009E4E71" w:rsidP="00E42E7A">
            <w:pPr>
              <w:jc w:val="center"/>
            </w:pPr>
            <w:r w:rsidRPr="00E42E7A">
              <w:t>26,00</w:t>
            </w:r>
          </w:p>
        </w:tc>
      </w:tr>
      <w:tr w:rsidR="009E4E71" w:rsidRPr="00E95C77" w14:paraId="5C5AD524" w14:textId="77777777" w:rsidTr="00E42E7A">
        <w:trPr>
          <w:trHeight w:val="187"/>
        </w:trPr>
        <w:tc>
          <w:tcPr>
            <w:tcW w:w="769" w:type="dxa"/>
            <w:vMerge/>
          </w:tcPr>
          <w:p w14:paraId="7433D6BD" w14:textId="77777777" w:rsidR="009E4E71" w:rsidRPr="00E42E7A" w:rsidRDefault="009E4E71" w:rsidP="00287479"/>
        </w:tc>
        <w:tc>
          <w:tcPr>
            <w:tcW w:w="2349" w:type="dxa"/>
            <w:vMerge/>
          </w:tcPr>
          <w:p w14:paraId="03C1FCEF" w14:textId="77777777" w:rsidR="009E4E71" w:rsidRPr="00E42E7A" w:rsidRDefault="009E4E71" w:rsidP="00287479"/>
        </w:tc>
        <w:tc>
          <w:tcPr>
            <w:tcW w:w="1266" w:type="dxa"/>
            <w:vAlign w:val="center"/>
          </w:tcPr>
          <w:p w14:paraId="4411226F" w14:textId="77777777" w:rsidR="009E4E71" w:rsidRPr="00E42E7A" w:rsidRDefault="009E4E71" w:rsidP="00E42E7A">
            <w:pPr>
              <w:jc w:val="center"/>
            </w:pPr>
            <w:r w:rsidRPr="00E42E7A">
              <w:t>3</w:t>
            </w:r>
          </w:p>
        </w:tc>
        <w:tc>
          <w:tcPr>
            <w:tcW w:w="1218" w:type="dxa"/>
            <w:vAlign w:val="center"/>
          </w:tcPr>
          <w:p w14:paraId="6062CC59" w14:textId="77777777" w:rsidR="009E4E71" w:rsidRPr="00E42E7A" w:rsidRDefault="009E4E71" w:rsidP="00E42E7A">
            <w:pPr>
              <w:jc w:val="center"/>
            </w:pPr>
            <w:r w:rsidRPr="00E42E7A">
              <w:t>36,00</w:t>
            </w:r>
          </w:p>
        </w:tc>
        <w:tc>
          <w:tcPr>
            <w:tcW w:w="1041" w:type="dxa"/>
            <w:vAlign w:val="center"/>
          </w:tcPr>
          <w:p w14:paraId="49464BDF" w14:textId="77777777" w:rsidR="009E4E71" w:rsidRPr="00E42E7A" w:rsidRDefault="009E4E71" w:rsidP="00E42E7A">
            <w:pPr>
              <w:jc w:val="center"/>
            </w:pPr>
            <w:r w:rsidRPr="00E42E7A">
              <w:t>31,00</w:t>
            </w:r>
          </w:p>
        </w:tc>
        <w:tc>
          <w:tcPr>
            <w:tcW w:w="1022" w:type="dxa"/>
            <w:vAlign w:val="center"/>
          </w:tcPr>
          <w:p w14:paraId="28D9862D" w14:textId="77777777" w:rsidR="009E4E71" w:rsidRPr="00E42E7A" w:rsidRDefault="009E4E71" w:rsidP="00E42E7A">
            <w:pPr>
              <w:jc w:val="center"/>
            </w:pPr>
            <w:r w:rsidRPr="00E42E7A">
              <w:t>29,00</w:t>
            </w:r>
          </w:p>
        </w:tc>
        <w:tc>
          <w:tcPr>
            <w:tcW w:w="1059" w:type="dxa"/>
            <w:vAlign w:val="center"/>
          </w:tcPr>
          <w:p w14:paraId="3BFD2FDC" w14:textId="77777777" w:rsidR="009E4E71" w:rsidRPr="00E42E7A" w:rsidRDefault="009E4E71" w:rsidP="00E42E7A">
            <w:pPr>
              <w:jc w:val="center"/>
            </w:pPr>
            <w:r w:rsidRPr="00E42E7A">
              <w:t>27,00</w:t>
            </w:r>
          </w:p>
        </w:tc>
        <w:tc>
          <w:tcPr>
            <w:tcW w:w="815" w:type="dxa"/>
            <w:vAlign w:val="center"/>
          </w:tcPr>
          <w:p w14:paraId="7B21D7A5" w14:textId="77777777" w:rsidR="009E4E71" w:rsidRPr="00E42E7A" w:rsidRDefault="009E4E71" w:rsidP="00E42E7A">
            <w:pPr>
              <w:jc w:val="center"/>
            </w:pPr>
            <w:r w:rsidRPr="00E42E7A">
              <w:t>25,00</w:t>
            </w:r>
          </w:p>
        </w:tc>
      </w:tr>
      <w:tr w:rsidR="009E4E71" w:rsidRPr="00E95C77" w14:paraId="0EBD257D" w14:textId="77777777" w:rsidTr="00E42E7A">
        <w:trPr>
          <w:trHeight w:val="187"/>
        </w:trPr>
        <w:tc>
          <w:tcPr>
            <w:tcW w:w="769" w:type="dxa"/>
            <w:vMerge w:val="restart"/>
          </w:tcPr>
          <w:p w14:paraId="23AFBE31" w14:textId="3C067D12" w:rsidR="009E4E71" w:rsidRPr="00E42E7A" w:rsidRDefault="009E4E71" w:rsidP="00287479">
            <w:r w:rsidRPr="00E42E7A">
              <w:t>8.2</w:t>
            </w:r>
          </w:p>
        </w:tc>
        <w:tc>
          <w:tcPr>
            <w:tcW w:w="2349" w:type="dxa"/>
            <w:vMerge w:val="restart"/>
          </w:tcPr>
          <w:p w14:paraId="282017CC" w14:textId="77777777" w:rsidR="009E4E71" w:rsidRPr="00E42E7A" w:rsidRDefault="009E4E71" w:rsidP="00287479">
            <w:r w:rsidRPr="00E42E7A">
              <w:t>Кросс 5 км</w:t>
            </w:r>
          </w:p>
        </w:tc>
        <w:tc>
          <w:tcPr>
            <w:tcW w:w="1266" w:type="dxa"/>
            <w:vAlign w:val="center"/>
          </w:tcPr>
          <w:p w14:paraId="723DB736" w14:textId="77777777" w:rsidR="009E4E71" w:rsidRPr="00E42E7A" w:rsidRDefault="009E4E71" w:rsidP="00E42E7A">
            <w:pPr>
              <w:jc w:val="center"/>
            </w:pPr>
            <w:r w:rsidRPr="00E42E7A">
              <w:t>1</w:t>
            </w:r>
          </w:p>
        </w:tc>
        <w:tc>
          <w:tcPr>
            <w:tcW w:w="1218" w:type="dxa"/>
            <w:vAlign w:val="center"/>
          </w:tcPr>
          <w:p w14:paraId="44AA851C" w14:textId="77777777" w:rsidR="009E4E71" w:rsidRPr="00E42E7A" w:rsidRDefault="009E4E71" w:rsidP="00E42E7A">
            <w:pPr>
              <w:jc w:val="center"/>
            </w:pPr>
            <w:r w:rsidRPr="00E42E7A">
              <w:rPr>
                <w:lang w:eastAsia="en-US"/>
              </w:rPr>
              <w:t>29.00</w:t>
            </w:r>
          </w:p>
        </w:tc>
        <w:tc>
          <w:tcPr>
            <w:tcW w:w="1041" w:type="dxa"/>
            <w:vAlign w:val="center"/>
          </w:tcPr>
          <w:p w14:paraId="5CC14BA0" w14:textId="77777777" w:rsidR="009E4E71" w:rsidRPr="00E42E7A" w:rsidRDefault="009E4E71" w:rsidP="00E42E7A">
            <w:pPr>
              <w:jc w:val="center"/>
            </w:pPr>
            <w:r w:rsidRPr="00E42E7A">
              <w:rPr>
                <w:lang w:eastAsia="en-US"/>
              </w:rPr>
              <w:t>27. 30</w:t>
            </w:r>
          </w:p>
        </w:tc>
        <w:tc>
          <w:tcPr>
            <w:tcW w:w="1022" w:type="dxa"/>
            <w:vAlign w:val="center"/>
          </w:tcPr>
          <w:p w14:paraId="7E7F2BC3" w14:textId="77777777" w:rsidR="009E4E71" w:rsidRPr="00E42E7A" w:rsidRDefault="009E4E71" w:rsidP="00E42E7A">
            <w:pPr>
              <w:jc w:val="center"/>
            </w:pPr>
            <w:r w:rsidRPr="00E42E7A">
              <w:rPr>
                <w:lang w:eastAsia="en-US"/>
              </w:rPr>
              <w:t>26.00</w:t>
            </w:r>
          </w:p>
        </w:tc>
        <w:tc>
          <w:tcPr>
            <w:tcW w:w="1059" w:type="dxa"/>
            <w:vAlign w:val="center"/>
          </w:tcPr>
          <w:p w14:paraId="6FBED498" w14:textId="77777777" w:rsidR="009E4E71" w:rsidRPr="00E42E7A" w:rsidRDefault="009E4E71" w:rsidP="00E42E7A">
            <w:pPr>
              <w:jc w:val="center"/>
            </w:pPr>
            <w:r w:rsidRPr="00E42E7A">
              <w:rPr>
                <w:lang w:eastAsia="en-US"/>
              </w:rPr>
              <w:t>24.30</w:t>
            </w:r>
          </w:p>
        </w:tc>
        <w:tc>
          <w:tcPr>
            <w:tcW w:w="815" w:type="dxa"/>
            <w:vAlign w:val="center"/>
          </w:tcPr>
          <w:p w14:paraId="06EEB5B2" w14:textId="77777777" w:rsidR="009E4E71" w:rsidRPr="00E42E7A" w:rsidRDefault="009E4E71" w:rsidP="00E42E7A">
            <w:pPr>
              <w:jc w:val="center"/>
            </w:pPr>
            <w:r w:rsidRPr="00E42E7A">
              <w:rPr>
                <w:lang w:eastAsia="en-US"/>
              </w:rPr>
              <w:t>23.00</w:t>
            </w:r>
          </w:p>
        </w:tc>
      </w:tr>
      <w:tr w:rsidR="009E4E71" w:rsidRPr="00E95C77" w14:paraId="16930668" w14:textId="77777777" w:rsidTr="00E42E7A">
        <w:trPr>
          <w:trHeight w:val="187"/>
        </w:trPr>
        <w:tc>
          <w:tcPr>
            <w:tcW w:w="769" w:type="dxa"/>
            <w:vMerge/>
          </w:tcPr>
          <w:p w14:paraId="0953EC41" w14:textId="77777777" w:rsidR="009E4E71" w:rsidRPr="00E42E7A" w:rsidRDefault="009E4E71" w:rsidP="00287479"/>
        </w:tc>
        <w:tc>
          <w:tcPr>
            <w:tcW w:w="2349" w:type="dxa"/>
            <w:vMerge/>
          </w:tcPr>
          <w:p w14:paraId="739B23CC" w14:textId="77777777" w:rsidR="009E4E71" w:rsidRPr="00E42E7A" w:rsidRDefault="009E4E71" w:rsidP="00287479"/>
        </w:tc>
        <w:tc>
          <w:tcPr>
            <w:tcW w:w="1266" w:type="dxa"/>
            <w:vAlign w:val="center"/>
          </w:tcPr>
          <w:p w14:paraId="21B92D11" w14:textId="77777777" w:rsidR="009E4E71" w:rsidRPr="00E42E7A" w:rsidRDefault="009E4E71" w:rsidP="00E42E7A">
            <w:pPr>
              <w:jc w:val="center"/>
            </w:pPr>
            <w:r w:rsidRPr="00E42E7A">
              <w:t>2</w:t>
            </w:r>
          </w:p>
        </w:tc>
        <w:tc>
          <w:tcPr>
            <w:tcW w:w="1218" w:type="dxa"/>
            <w:vAlign w:val="center"/>
          </w:tcPr>
          <w:p w14:paraId="5802A4A4" w14:textId="77777777" w:rsidR="009E4E71" w:rsidRPr="00E42E7A" w:rsidRDefault="009E4E71" w:rsidP="00E42E7A">
            <w:pPr>
              <w:jc w:val="center"/>
            </w:pPr>
            <w:r w:rsidRPr="00E42E7A">
              <w:rPr>
                <w:lang w:eastAsia="en-US"/>
              </w:rPr>
              <w:t>28.30</w:t>
            </w:r>
          </w:p>
        </w:tc>
        <w:tc>
          <w:tcPr>
            <w:tcW w:w="1041" w:type="dxa"/>
            <w:vAlign w:val="center"/>
          </w:tcPr>
          <w:p w14:paraId="7872FBA5" w14:textId="77777777" w:rsidR="009E4E71" w:rsidRPr="00E42E7A" w:rsidRDefault="009E4E71" w:rsidP="00E42E7A">
            <w:pPr>
              <w:jc w:val="center"/>
            </w:pPr>
            <w:r w:rsidRPr="00E42E7A">
              <w:rPr>
                <w:lang w:eastAsia="en-US"/>
              </w:rPr>
              <w:t>27.00</w:t>
            </w:r>
          </w:p>
        </w:tc>
        <w:tc>
          <w:tcPr>
            <w:tcW w:w="1022" w:type="dxa"/>
            <w:vAlign w:val="center"/>
          </w:tcPr>
          <w:p w14:paraId="6E2CE180" w14:textId="77777777" w:rsidR="009E4E71" w:rsidRPr="00E42E7A" w:rsidRDefault="009E4E71" w:rsidP="00E42E7A">
            <w:pPr>
              <w:jc w:val="center"/>
            </w:pPr>
            <w:r w:rsidRPr="00E42E7A">
              <w:rPr>
                <w:lang w:eastAsia="en-US"/>
              </w:rPr>
              <w:t>25.30</w:t>
            </w:r>
          </w:p>
        </w:tc>
        <w:tc>
          <w:tcPr>
            <w:tcW w:w="1059" w:type="dxa"/>
            <w:vAlign w:val="center"/>
          </w:tcPr>
          <w:p w14:paraId="4AD3CF61" w14:textId="77777777" w:rsidR="009E4E71" w:rsidRPr="00E42E7A" w:rsidRDefault="009E4E71" w:rsidP="00E42E7A">
            <w:pPr>
              <w:jc w:val="center"/>
            </w:pPr>
            <w:r w:rsidRPr="00E42E7A">
              <w:rPr>
                <w:lang w:eastAsia="en-US"/>
              </w:rPr>
              <w:t>24.00</w:t>
            </w:r>
          </w:p>
        </w:tc>
        <w:tc>
          <w:tcPr>
            <w:tcW w:w="815" w:type="dxa"/>
            <w:vAlign w:val="center"/>
          </w:tcPr>
          <w:p w14:paraId="3AC79B06" w14:textId="77777777" w:rsidR="009E4E71" w:rsidRPr="00E42E7A" w:rsidRDefault="009E4E71" w:rsidP="00E42E7A">
            <w:pPr>
              <w:jc w:val="center"/>
            </w:pPr>
            <w:r w:rsidRPr="00E42E7A">
              <w:rPr>
                <w:lang w:eastAsia="en-US"/>
              </w:rPr>
              <w:t>22.30</w:t>
            </w:r>
          </w:p>
        </w:tc>
      </w:tr>
      <w:tr w:rsidR="009E4E71" w:rsidRPr="00E95C77" w14:paraId="6F11C771" w14:textId="77777777" w:rsidTr="00E42E7A">
        <w:trPr>
          <w:trHeight w:val="187"/>
        </w:trPr>
        <w:tc>
          <w:tcPr>
            <w:tcW w:w="769" w:type="dxa"/>
            <w:vMerge/>
          </w:tcPr>
          <w:p w14:paraId="2169735D" w14:textId="77777777" w:rsidR="009E4E71" w:rsidRPr="00E42E7A" w:rsidRDefault="009E4E71" w:rsidP="00287479"/>
        </w:tc>
        <w:tc>
          <w:tcPr>
            <w:tcW w:w="2349" w:type="dxa"/>
            <w:vMerge/>
          </w:tcPr>
          <w:p w14:paraId="657B775F" w14:textId="77777777" w:rsidR="009E4E71" w:rsidRPr="00E42E7A" w:rsidRDefault="009E4E71" w:rsidP="00287479"/>
        </w:tc>
        <w:tc>
          <w:tcPr>
            <w:tcW w:w="1266" w:type="dxa"/>
            <w:vAlign w:val="center"/>
          </w:tcPr>
          <w:p w14:paraId="4C9F6761" w14:textId="77777777" w:rsidR="009E4E71" w:rsidRPr="00E42E7A" w:rsidRDefault="009E4E71" w:rsidP="00E42E7A">
            <w:pPr>
              <w:jc w:val="center"/>
            </w:pPr>
            <w:r w:rsidRPr="00E42E7A">
              <w:t>3</w:t>
            </w:r>
          </w:p>
        </w:tc>
        <w:tc>
          <w:tcPr>
            <w:tcW w:w="1218" w:type="dxa"/>
            <w:vAlign w:val="center"/>
          </w:tcPr>
          <w:p w14:paraId="1A4DD559" w14:textId="77777777" w:rsidR="009E4E71" w:rsidRPr="00E42E7A" w:rsidRDefault="009E4E71" w:rsidP="00E42E7A">
            <w:pPr>
              <w:jc w:val="center"/>
            </w:pPr>
            <w:r w:rsidRPr="00E42E7A">
              <w:rPr>
                <w:lang w:eastAsia="en-US"/>
              </w:rPr>
              <w:t>28.00</w:t>
            </w:r>
          </w:p>
        </w:tc>
        <w:tc>
          <w:tcPr>
            <w:tcW w:w="1041" w:type="dxa"/>
            <w:vAlign w:val="center"/>
          </w:tcPr>
          <w:p w14:paraId="36FE7A65" w14:textId="77777777" w:rsidR="009E4E71" w:rsidRPr="00E42E7A" w:rsidRDefault="009E4E71" w:rsidP="00E42E7A">
            <w:pPr>
              <w:jc w:val="center"/>
            </w:pPr>
            <w:r w:rsidRPr="00E42E7A">
              <w:rPr>
                <w:lang w:eastAsia="en-US"/>
              </w:rPr>
              <w:t>26.30</w:t>
            </w:r>
          </w:p>
        </w:tc>
        <w:tc>
          <w:tcPr>
            <w:tcW w:w="1022" w:type="dxa"/>
            <w:vAlign w:val="center"/>
          </w:tcPr>
          <w:p w14:paraId="5BAA3DF8" w14:textId="77777777" w:rsidR="009E4E71" w:rsidRPr="00E42E7A" w:rsidRDefault="009E4E71" w:rsidP="00E42E7A">
            <w:pPr>
              <w:jc w:val="center"/>
            </w:pPr>
            <w:r w:rsidRPr="00E42E7A">
              <w:rPr>
                <w:lang w:eastAsia="en-US"/>
              </w:rPr>
              <w:t>25.00</w:t>
            </w:r>
          </w:p>
        </w:tc>
        <w:tc>
          <w:tcPr>
            <w:tcW w:w="1059" w:type="dxa"/>
            <w:vAlign w:val="center"/>
          </w:tcPr>
          <w:p w14:paraId="2D1845A9" w14:textId="77777777" w:rsidR="009E4E71" w:rsidRPr="00E42E7A" w:rsidRDefault="009E4E71" w:rsidP="00E42E7A">
            <w:pPr>
              <w:jc w:val="center"/>
            </w:pPr>
            <w:r w:rsidRPr="00E42E7A">
              <w:rPr>
                <w:lang w:eastAsia="en-US"/>
              </w:rPr>
              <w:t>23.30</w:t>
            </w:r>
          </w:p>
        </w:tc>
        <w:tc>
          <w:tcPr>
            <w:tcW w:w="815" w:type="dxa"/>
            <w:vAlign w:val="center"/>
          </w:tcPr>
          <w:p w14:paraId="173533D2" w14:textId="77777777" w:rsidR="009E4E71" w:rsidRPr="00E42E7A" w:rsidRDefault="009E4E71" w:rsidP="00E42E7A">
            <w:pPr>
              <w:jc w:val="center"/>
            </w:pPr>
            <w:r w:rsidRPr="00E42E7A">
              <w:rPr>
                <w:lang w:eastAsia="en-US"/>
              </w:rPr>
              <w:t>22.00</w:t>
            </w:r>
          </w:p>
        </w:tc>
      </w:tr>
    </w:tbl>
    <w:p w14:paraId="181D372F" w14:textId="77777777" w:rsidR="009E4E71" w:rsidRPr="00E95C77" w:rsidRDefault="009E4E71" w:rsidP="009E4E71">
      <w:pPr>
        <w:ind w:left="360"/>
      </w:pPr>
    </w:p>
    <w:p w14:paraId="33DAC6BD" w14:textId="77777777" w:rsidR="009E4E71" w:rsidRPr="009E4E71" w:rsidRDefault="009E4E71" w:rsidP="009E4E71">
      <w:pPr>
        <w:ind w:left="360"/>
        <w:rPr>
          <w:b/>
        </w:rPr>
      </w:pPr>
      <w:r w:rsidRPr="009E4E71">
        <w:rPr>
          <w:b/>
        </w:rPr>
        <w:t>Девушки</w:t>
      </w:r>
    </w:p>
    <w:p w14:paraId="6B071121" w14:textId="77777777" w:rsidR="009E4E71" w:rsidRPr="009E4E71" w:rsidRDefault="009E4E71" w:rsidP="009E4E71">
      <w:pPr>
        <w:ind w:left="360"/>
        <w:rPr>
          <w:b/>
        </w:rPr>
      </w:pPr>
    </w:p>
    <w:tbl>
      <w:tblPr>
        <w:tblStyle w:val="15"/>
        <w:tblW w:w="0" w:type="auto"/>
        <w:tblInd w:w="534" w:type="dxa"/>
        <w:tblLook w:val="04A0" w:firstRow="1" w:lastRow="0" w:firstColumn="1" w:lastColumn="0" w:noHBand="0" w:noVBand="1"/>
      </w:tblPr>
      <w:tblGrid>
        <w:gridCol w:w="821"/>
        <w:gridCol w:w="2272"/>
        <w:gridCol w:w="846"/>
        <w:gridCol w:w="1107"/>
        <w:gridCol w:w="972"/>
        <w:gridCol w:w="958"/>
        <w:gridCol w:w="986"/>
        <w:gridCol w:w="1535"/>
      </w:tblGrid>
      <w:tr w:rsidR="00280575" w:rsidRPr="00E95C77" w14:paraId="748F1AAB" w14:textId="77777777" w:rsidTr="00E42E7A">
        <w:tc>
          <w:tcPr>
            <w:tcW w:w="821" w:type="dxa"/>
          </w:tcPr>
          <w:p w14:paraId="09292257" w14:textId="77777777" w:rsidR="00280575" w:rsidRPr="00E42E7A" w:rsidRDefault="00280575" w:rsidP="00287479">
            <w:pPr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272" w:type="dxa"/>
          </w:tcPr>
          <w:p w14:paraId="0A17271F" w14:textId="77777777" w:rsidR="00280575" w:rsidRPr="00E42E7A" w:rsidRDefault="00280575" w:rsidP="00287479">
            <w:pPr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Контрольные тесты</w:t>
            </w:r>
          </w:p>
        </w:tc>
        <w:tc>
          <w:tcPr>
            <w:tcW w:w="846" w:type="dxa"/>
            <w:vAlign w:val="center"/>
          </w:tcPr>
          <w:p w14:paraId="354476A0" w14:textId="6FD7FE56" w:rsidR="00280575" w:rsidRPr="00E42E7A" w:rsidRDefault="00280575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Курс/ баллы</w:t>
            </w:r>
          </w:p>
        </w:tc>
        <w:tc>
          <w:tcPr>
            <w:tcW w:w="1107" w:type="dxa"/>
            <w:vAlign w:val="center"/>
          </w:tcPr>
          <w:p w14:paraId="1E87B1F7" w14:textId="14378678" w:rsidR="00280575" w:rsidRPr="00E42E7A" w:rsidRDefault="00280575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1,15</w:t>
            </w:r>
          </w:p>
        </w:tc>
        <w:tc>
          <w:tcPr>
            <w:tcW w:w="972" w:type="dxa"/>
            <w:vAlign w:val="center"/>
          </w:tcPr>
          <w:p w14:paraId="56C32267" w14:textId="5AE62B03" w:rsidR="00280575" w:rsidRPr="00E42E7A" w:rsidRDefault="00280575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58" w:type="dxa"/>
            <w:vAlign w:val="center"/>
          </w:tcPr>
          <w:p w14:paraId="170BA2CF" w14:textId="4AB27066" w:rsidR="00280575" w:rsidRPr="00E42E7A" w:rsidRDefault="00280575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3,45</w:t>
            </w:r>
          </w:p>
        </w:tc>
        <w:tc>
          <w:tcPr>
            <w:tcW w:w="986" w:type="dxa"/>
            <w:vAlign w:val="center"/>
          </w:tcPr>
          <w:p w14:paraId="3471AD6D" w14:textId="14A7C815" w:rsidR="00280575" w:rsidRPr="00E42E7A" w:rsidRDefault="00280575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535" w:type="dxa"/>
            <w:vAlign w:val="center"/>
          </w:tcPr>
          <w:p w14:paraId="0816FA5B" w14:textId="1880D994" w:rsidR="00280575" w:rsidRPr="00E42E7A" w:rsidRDefault="00280575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5,75</w:t>
            </w:r>
          </w:p>
        </w:tc>
      </w:tr>
      <w:tr w:rsidR="009E4E71" w:rsidRPr="00E95C77" w14:paraId="0D38CA70" w14:textId="77777777" w:rsidTr="00E42E7A">
        <w:trPr>
          <w:trHeight w:val="218"/>
        </w:trPr>
        <w:tc>
          <w:tcPr>
            <w:tcW w:w="821" w:type="dxa"/>
            <w:vMerge w:val="restart"/>
          </w:tcPr>
          <w:p w14:paraId="30FF195E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2" w:type="dxa"/>
            <w:vMerge w:val="restart"/>
          </w:tcPr>
          <w:p w14:paraId="457CFFBE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Бег на 100 м (сек)</w:t>
            </w:r>
          </w:p>
        </w:tc>
        <w:tc>
          <w:tcPr>
            <w:tcW w:w="846" w:type="dxa"/>
            <w:vAlign w:val="center"/>
          </w:tcPr>
          <w:p w14:paraId="676BF8A2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7" w:type="dxa"/>
            <w:vAlign w:val="center"/>
          </w:tcPr>
          <w:p w14:paraId="342E4C2C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19,0</w:t>
            </w:r>
          </w:p>
        </w:tc>
        <w:tc>
          <w:tcPr>
            <w:tcW w:w="972" w:type="dxa"/>
            <w:vAlign w:val="center"/>
          </w:tcPr>
          <w:p w14:paraId="6F2D0E58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58" w:type="dxa"/>
            <w:vAlign w:val="center"/>
          </w:tcPr>
          <w:p w14:paraId="2E8C486C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986" w:type="dxa"/>
            <w:vAlign w:val="center"/>
          </w:tcPr>
          <w:p w14:paraId="56C313DA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1535" w:type="dxa"/>
            <w:vAlign w:val="center"/>
          </w:tcPr>
          <w:p w14:paraId="14DD6A04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17,0</w:t>
            </w:r>
          </w:p>
        </w:tc>
      </w:tr>
      <w:tr w:rsidR="009E4E71" w:rsidRPr="00E95C77" w14:paraId="79380C32" w14:textId="77777777" w:rsidTr="00E42E7A">
        <w:trPr>
          <w:trHeight w:val="217"/>
        </w:trPr>
        <w:tc>
          <w:tcPr>
            <w:tcW w:w="821" w:type="dxa"/>
            <w:vMerge/>
          </w:tcPr>
          <w:p w14:paraId="56BAD9E4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  <w:vMerge/>
          </w:tcPr>
          <w:p w14:paraId="5945EA4D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vAlign w:val="center"/>
          </w:tcPr>
          <w:p w14:paraId="6A3A6A15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7" w:type="dxa"/>
            <w:vAlign w:val="center"/>
          </w:tcPr>
          <w:p w14:paraId="5E0486DC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18,8</w:t>
            </w:r>
          </w:p>
        </w:tc>
        <w:tc>
          <w:tcPr>
            <w:tcW w:w="972" w:type="dxa"/>
            <w:vAlign w:val="center"/>
          </w:tcPr>
          <w:p w14:paraId="6EB6A0F4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958" w:type="dxa"/>
            <w:vAlign w:val="center"/>
          </w:tcPr>
          <w:p w14:paraId="6F499438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986" w:type="dxa"/>
            <w:vAlign w:val="center"/>
          </w:tcPr>
          <w:p w14:paraId="74C8119D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17,3</w:t>
            </w:r>
          </w:p>
        </w:tc>
        <w:tc>
          <w:tcPr>
            <w:tcW w:w="1535" w:type="dxa"/>
            <w:vAlign w:val="center"/>
          </w:tcPr>
          <w:p w14:paraId="3A58BC2E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16,8</w:t>
            </w:r>
          </w:p>
        </w:tc>
      </w:tr>
      <w:tr w:rsidR="009E4E71" w:rsidRPr="00E95C77" w14:paraId="3FECC91E" w14:textId="77777777" w:rsidTr="00E42E7A">
        <w:trPr>
          <w:trHeight w:val="217"/>
        </w:trPr>
        <w:tc>
          <w:tcPr>
            <w:tcW w:w="821" w:type="dxa"/>
            <w:vMerge/>
          </w:tcPr>
          <w:p w14:paraId="7638D20C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  <w:vMerge/>
          </w:tcPr>
          <w:p w14:paraId="7CDF082C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vAlign w:val="center"/>
          </w:tcPr>
          <w:p w14:paraId="13497CE5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7" w:type="dxa"/>
            <w:vAlign w:val="center"/>
          </w:tcPr>
          <w:p w14:paraId="054908E1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72" w:type="dxa"/>
            <w:vAlign w:val="center"/>
          </w:tcPr>
          <w:p w14:paraId="5DE64F3E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958" w:type="dxa"/>
            <w:vAlign w:val="center"/>
          </w:tcPr>
          <w:p w14:paraId="677ADD81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986" w:type="dxa"/>
            <w:vAlign w:val="center"/>
          </w:tcPr>
          <w:p w14:paraId="6F9091DA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1535" w:type="dxa"/>
            <w:vAlign w:val="center"/>
          </w:tcPr>
          <w:p w14:paraId="183838EE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16,5</w:t>
            </w:r>
          </w:p>
        </w:tc>
      </w:tr>
      <w:tr w:rsidR="009E4E71" w:rsidRPr="00E95C77" w14:paraId="6669ECA2" w14:textId="77777777" w:rsidTr="00E42E7A">
        <w:trPr>
          <w:trHeight w:val="218"/>
        </w:trPr>
        <w:tc>
          <w:tcPr>
            <w:tcW w:w="821" w:type="dxa"/>
            <w:vMerge w:val="restart"/>
          </w:tcPr>
          <w:p w14:paraId="64B15FB4" w14:textId="7018CE32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72" w:type="dxa"/>
            <w:vMerge w:val="restart"/>
          </w:tcPr>
          <w:p w14:paraId="03B1685E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Прыжок в длину с места (см)</w:t>
            </w:r>
          </w:p>
        </w:tc>
        <w:tc>
          <w:tcPr>
            <w:tcW w:w="846" w:type="dxa"/>
            <w:vAlign w:val="center"/>
          </w:tcPr>
          <w:p w14:paraId="47FD87CF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7" w:type="dxa"/>
            <w:vAlign w:val="center"/>
          </w:tcPr>
          <w:p w14:paraId="644FE9BD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972" w:type="dxa"/>
            <w:vAlign w:val="center"/>
          </w:tcPr>
          <w:p w14:paraId="68C6D3D2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58" w:type="dxa"/>
            <w:vAlign w:val="center"/>
          </w:tcPr>
          <w:p w14:paraId="2EB9092A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986" w:type="dxa"/>
            <w:vAlign w:val="center"/>
          </w:tcPr>
          <w:p w14:paraId="0BA15CFD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535" w:type="dxa"/>
            <w:vAlign w:val="center"/>
          </w:tcPr>
          <w:p w14:paraId="48790963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180</w:t>
            </w:r>
          </w:p>
        </w:tc>
      </w:tr>
      <w:tr w:rsidR="009E4E71" w:rsidRPr="00E95C77" w14:paraId="51F91D71" w14:textId="77777777" w:rsidTr="00E42E7A">
        <w:trPr>
          <w:trHeight w:val="217"/>
        </w:trPr>
        <w:tc>
          <w:tcPr>
            <w:tcW w:w="821" w:type="dxa"/>
            <w:vMerge/>
          </w:tcPr>
          <w:p w14:paraId="08A8029C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  <w:vMerge/>
          </w:tcPr>
          <w:p w14:paraId="3078C289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vAlign w:val="center"/>
          </w:tcPr>
          <w:p w14:paraId="23CBCD86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7" w:type="dxa"/>
            <w:vAlign w:val="center"/>
          </w:tcPr>
          <w:p w14:paraId="5C9859A8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972" w:type="dxa"/>
            <w:vAlign w:val="center"/>
          </w:tcPr>
          <w:p w14:paraId="5BB462EA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958" w:type="dxa"/>
            <w:vAlign w:val="center"/>
          </w:tcPr>
          <w:p w14:paraId="32437F87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986" w:type="dxa"/>
            <w:vAlign w:val="center"/>
          </w:tcPr>
          <w:p w14:paraId="628033AF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535" w:type="dxa"/>
            <w:vAlign w:val="center"/>
          </w:tcPr>
          <w:p w14:paraId="6B4BB203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185</w:t>
            </w:r>
          </w:p>
        </w:tc>
      </w:tr>
      <w:tr w:rsidR="009E4E71" w:rsidRPr="00E95C77" w14:paraId="6BB3A90B" w14:textId="77777777" w:rsidTr="00E42E7A">
        <w:trPr>
          <w:trHeight w:val="217"/>
        </w:trPr>
        <w:tc>
          <w:tcPr>
            <w:tcW w:w="821" w:type="dxa"/>
            <w:vMerge/>
          </w:tcPr>
          <w:p w14:paraId="5CEB57BC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  <w:vMerge/>
          </w:tcPr>
          <w:p w14:paraId="4B919F6A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vAlign w:val="center"/>
          </w:tcPr>
          <w:p w14:paraId="2C9D705D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7" w:type="dxa"/>
            <w:vAlign w:val="center"/>
          </w:tcPr>
          <w:p w14:paraId="2EEC64DF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72" w:type="dxa"/>
            <w:vAlign w:val="center"/>
          </w:tcPr>
          <w:p w14:paraId="3DE6849F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958" w:type="dxa"/>
            <w:vAlign w:val="center"/>
          </w:tcPr>
          <w:p w14:paraId="4F7A97C9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986" w:type="dxa"/>
            <w:vAlign w:val="center"/>
          </w:tcPr>
          <w:p w14:paraId="2D1DD38F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535" w:type="dxa"/>
            <w:vAlign w:val="center"/>
          </w:tcPr>
          <w:p w14:paraId="6C49F11C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190</w:t>
            </w:r>
          </w:p>
        </w:tc>
      </w:tr>
      <w:tr w:rsidR="009E4E71" w:rsidRPr="00E95C77" w14:paraId="45345399" w14:textId="77777777" w:rsidTr="00E42E7A">
        <w:trPr>
          <w:trHeight w:val="436"/>
        </w:trPr>
        <w:tc>
          <w:tcPr>
            <w:tcW w:w="821" w:type="dxa"/>
            <w:vMerge w:val="restart"/>
          </w:tcPr>
          <w:p w14:paraId="6668FE29" w14:textId="7F18CB30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72" w:type="dxa"/>
            <w:vMerge w:val="restart"/>
          </w:tcPr>
          <w:p w14:paraId="64EB4BC6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Поднимание туловища из положения лежа на спине (кол-во раз)</w:t>
            </w:r>
          </w:p>
        </w:tc>
        <w:tc>
          <w:tcPr>
            <w:tcW w:w="846" w:type="dxa"/>
            <w:vAlign w:val="center"/>
          </w:tcPr>
          <w:p w14:paraId="31C6E5D0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7" w:type="dxa"/>
            <w:vAlign w:val="center"/>
          </w:tcPr>
          <w:p w14:paraId="366B3235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72" w:type="dxa"/>
            <w:vAlign w:val="center"/>
          </w:tcPr>
          <w:p w14:paraId="4971E655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58" w:type="dxa"/>
            <w:vAlign w:val="center"/>
          </w:tcPr>
          <w:p w14:paraId="319E24DE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86" w:type="dxa"/>
            <w:vAlign w:val="center"/>
          </w:tcPr>
          <w:p w14:paraId="1AF93842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35" w:type="dxa"/>
            <w:vAlign w:val="center"/>
          </w:tcPr>
          <w:p w14:paraId="65F00D1F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46</w:t>
            </w:r>
          </w:p>
        </w:tc>
      </w:tr>
      <w:tr w:rsidR="009E4E71" w:rsidRPr="00E95C77" w14:paraId="28A54C00" w14:textId="77777777" w:rsidTr="00E42E7A">
        <w:trPr>
          <w:trHeight w:val="434"/>
        </w:trPr>
        <w:tc>
          <w:tcPr>
            <w:tcW w:w="821" w:type="dxa"/>
            <w:vMerge/>
          </w:tcPr>
          <w:p w14:paraId="0377FFA9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  <w:vMerge/>
          </w:tcPr>
          <w:p w14:paraId="2D97992A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vAlign w:val="center"/>
          </w:tcPr>
          <w:p w14:paraId="2BDB9E86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7" w:type="dxa"/>
            <w:vAlign w:val="center"/>
          </w:tcPr>
          <w:p w14:paraId="235D5259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72" w:type="dxa"/>
            <w:vAlign w:val="center"/>
          </w:tcPr>
          <w:p w14:paraId="4E2CE7BD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58" w:type="dxa"/>
            <w:vAlign w:val="center"/>
          </w:tcPr>
          <w:p w14:paraId="2BC31B79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86" w:type="dxa"/>
            <w:vAlign w:val="center"/>
          </w:tcPr>
          <w:p w14:paraId="7701B451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535" w:type="dxa"/>
            <w:vAlign w:val="center"/>
          </w:tcPr>
          <w:p w14:paraId="176F6C95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47</w:t>
            </w:r>
          </w:p>
        </w:tc>
      </w:tr>
      <w:tr w:rsidR="009E4E71" w:rsidRPr="00E95C77" w14:paraId="7C9F7502" w14:textId="77777777" w:rsidTr="00E42E7A">
        <w:trPr>
          <w:trHeight w:val="434"/>
        </w:trPr>
        <w:tc>
          <w:tcPr>
            <w:tcW w:w="821" w:type="dxa"/>
            <w:vMerge/>
          </w:tcPr>
          <w:p w14:paraId="6861547E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  <w:vMerge/>
          </w:tcPr>
          <w:p w14:paraId="78F36453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vAlign w:val="center"/>
          </w:tcPr>
          <w:p w14:paraId="2C5CBC57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7" w:type="dxa"/>
            <w:vAlign w:val="center"/>
          </w:tcPr>
          <w:p w14:paraId="7CB21691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72" w:type="dxa"/>
            <w:vAlign w:val="center"/>
          </w:tcPr>
          <w:p w14:paraId="5718A505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58" w:type="dxa"/>
            <w:vAlign w:val="center"/>
          </w:tcPr>
          <w:p w14:paraId="677FA3D4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86" w:type="dxa"/>
            <w:vAlign w:val="center"/>
          </w:tcPr>
          <w:p w14:paraId="26BCF540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35" w:type="dxa"/>
            <w:vAlign w:val="center"/>
          </w:tcPr>
          <w:p w14:paraId="3A196E0B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48</w:t>
            </w:r>
          </w:p>
        </w:tc>
      </w:tr>
      <w:tr w:rsidR="009E4E71" w:rsidRPr="00E95C77" w14:paraId="0D41D1DD" w14:textId="77777777" w:rsidTr="00E42E7A">
        <w:trPr>
          <w:trHeight w:val="218"/>
        </w:trPr>
        <w:tc>
          <w:tcPr>
            <w:tcW w:w="821" w:type="dxa"/>
            <w:vMerge w:val="restart"/>
          </w:tcPr>
          <w:p w14:paraId="0C58C5D7" w14:textId="7F0C0155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72" w:type="dxa"/>
            <w:vMerge w:val="restart"/>
          </w:tcPr>
          <w:p w14:paraId="44AA832D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Бег на 2000 м (мин)</w:t>
            </w:r>
          </w:p>
        </w:tc>
        <w:tc>
          <w:tcPr>
            <w:tcW w:w="846" w:type="dxa"/>
            <w:vAlign w:val="center"/>
          </w:tcPr>
          <w:p w14:paraId="5C77266B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7" w:type="dxa"/>
            <w:vAlign w:val="center"/>
          </w:tcPr>
          <w:p w14:paraId="6209C53D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13,00</w:t>
            </w:r>
          </w:p>
        </w:tc>
        <w:tc>
          <w:tcPr>
            <w:tcW w:w="972" w:type="dxa"/>
            <w:vAlign w:val="center"/>
          </w:tcPr>
          <w:p w14:paraId="2BE0A45B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12,30</w:t>
            </w:r>
          </w:p>
        </w:tc>
        <w:tc>
          <w:tcPr>
            <w:tcW w:w="958" w:type="dxa"/>
            <w:vAlign w:val="center"/>
          </w:tcPr>
          <w:p w14:paraId="640DFFD0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12,10</w:t>
            </w:r>
          </w:p>
        </w:tc>
        <w:tc>
          <w:tcPr>
            <w:tcW w:w="986" w:type="dxa"/>
            <w:vAlign w:val="center"/>
          </w:tcPr>
          <w:p w14:paraId="081BB6B7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11,50</w:t>
            </w:r>
          </w:p>
        </w:tc>
        <w:tc>
          <w:tcPr>
            <w:tcW w:w="1535" w:type="dxa"/>
            <w:vAlign w:val="center"/>
          </w:tcPr>
          <w:p w14:paraId="2A3D5064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11,30</w:t>
            </w:r>
          </w:p>
        </w:tc>
      </w:tr>
      <w:tr w:rsidR="009E4E71" w:rsidRPr="00E95C77" w14:paraId="6960CAD5" w14:textId="77777777" w:rsidTr="00E42E7A">
        <w:trPr>
          <w:trHeight w:val="217"/>
        </w:trPr>
        <w:tc>
          <w:tcPr>
            <w:tcW w:w="821" w:type="dxa"/>
            <w:vMerge/>
          </w:tcPr>
          <w:p w14:paraId="311CD457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  <w:vMerge/>
          </w:tcPr>
          <w:p w14:paraId="3A0AEB44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vAlign w:val="center"/>
          </w:tcPr>
          <w:p w14:paraId="4FF06B7D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7" w:type="dxa"/>
            <w:vAlign w:val="center"/>
          </w:tcPr>
          <w:p w14:paraId="555887CE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12,30</w:t>
            </w:r>
          </w:p>
        </w:tc>
        <w:tc>
          <w:tcPr>
            <w:tcW w:w="972" w:type="dxa"/>
            <w:vAlign w:val="center"/>
          </w:tcPr>
          <w:p w14:paraId="405ECB2B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12,10</w:t>
            </w:r>
          </w:p>
        </w:tc>
        <w:tc>
          <w:tcPr>
            <w:tcW w:w="958" w:type="dxa"/>
            <w:vAlign w:val="center"/>
          </w:tcPr>
          <w:p w14:paraId="0FA50897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11,50</w:t>
            </w:r>
          </w:p>
        </w:tc>
        <w:tc>
          <w:tcPr>
            <w:tcW w:w="986" w:type="dxa"/>
            <w:vAlign w:val="center"/>
          </w:tcPr>
          <w:p w14:paraId="494745C6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11,30</w:t>
            </w:r>
          </w:p>
        </w:tc>
        <w:tc>
          <w:tcPr>
            <w:tcW w:w="1535" w:type="dxa"/>
            <w:vAlign w:val="center"/>
          </w:tcPr>
          <w:p w14:paraId="4E4C8A41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11,10</w:t>
            </w:r>
          </w:p>
        </w:tc>
      </w:tr>
      <w:tr w:rsidR="009E4E71" w:rsidRPr="00E95C77" w14:paraId="72A3109C" w14:textId="77777777" w:rsidTr="00E42E7A">
        <w:trPr>
          <w:trHeight w:val="217"/>
        </w:trPr>
        <w:tc>
          <w:tcPr>
            <w:tcW w:w="821" w:type="dxa"/>
            <w:vMerge/>
          </w:tcPr>
          <w:p w14:paraId="41524ACF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  <w:vMerge/>
          </w:tcPr>
          <w:p w14:paraId="0D0CC397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vAlign w:val="center"/>
          </w:tcPr>
          <w:p w14:paraId="3DB829E8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7" w:type="dxa"/>
            <w:vAlign w:val="center"/>
          </w:tcPr>
          <w:p w14:paraId="5D2C9002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12,10</w:t>
            </w:r>
          </w:p>
        </w:tc>
        <w:tc>
          <w:tcPr>
            <w:tcW w:w="972" w:type="dxa"/>
            <w:vAlign w:val="center"/>
          </w:tcPr>
          <w:p w14:paraId="119D77B1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11,50</w:t>
            </w:r>
          </w:p>
        </w:tc>
        <w:tc>
          <w:tcPr>
            <w:tcW w:w="958" w:type="dxa"/>
            <w:vAlign w:val="center"/>
          </w:tcPr>
          <w:p w14:paraId="61058868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11,30</w:t>
            </w:r>
          </w:p>
        </w:tc>
        <w:tc>
          <w:tcPr>
            <w:tcW w:w="986" w:type="dxa"/>
            <w:vAlign w:val="center"/>
          </w:tcPr>
          <w:p w14:paraId="2C4EE615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11,10</w:t>
            </w:r>
          </w:p>
        </w:tc>
        <w:tc>
          <w:tcPr>
            <w:tcW w:w="1535" w:type="dxa"/>
            <w:vAlign w:val="center"/>
          </w:tcPr>
          <w:p w14:paraId="69DD8779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10,50</w:t>
            </w:r>
          </w:p>
        </w:tc>
      </w:tr>
      <w:tr w:rsidR="009E4E71" w:rsidRPr="00E95C77" w14:paraId="0260A3AB" w14:textId="77777777" w:rsidTr="00E42E7A">
        <w:trPr>
          <w:trHeight w:val="106"/>
        </w:trPr>
        <w:tc>
          <w:tcPr>
            <w:tcW w:w="821" w:type="dxa"/>
            <w:vMerge w:val="restart"/>
          </w:tcPr>
          <w:p w14:paraId="74C120D6" w14:textId="2081F64F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72" w:type="dxa"/>
            <w:vMerge w:val="restart"/>
          </w:tcPr>
          <w:p w14:paraId="3015AECC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Наклон вперед из положения стоя на скамейке (см)</w:t>
            </w:r>
          </w:p>
        </w:tc>
        <w:tc>
          <w:tcPr>
            <w:tcW w:w="846" w:type="dxa"/>
            <w:vAlign w:val="center"/>
          </w:tcPr>
          <w:p w14:paraId="4ADFA818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7" w:type="dxa"/>
            <w:vAlign w:val="center"/>
          </w:tcPr>
          <w:p w14:paraId="01406E59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2" w:type="dxa"/>
            <w:vAlign w:val="center"/>
          </w:tcPr>
          <w:p w14:paraId="1FD606B4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8" w:type="dxa"/>
            <w:vAlign w:val="center"/>
          </w:tcPr>
          <w:p w14:paraId="70CBEDF9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6" w:type="dxa"/>
            <w:vAlign w:val="center"/>
          </w:tcPr>
          <w:p w14:paraId="5A7552D8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35" w:type="dxa"/>
            <w:vAlign w:val="center"/>
          </w:tcPr>
          <w:p w14:paraId="61F8018F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14</w:t>
            </w:r>
          </w:p>
        </w:tc>
      </w:tr>
      <w:tr w:rsidR="009E4E71" w:rsidRPr="00E95C77" w14:paraId="24680366" w14:textId="77777777" w:rsidTr="00E42E7A">
        <w:trPr>
          <w:trHeight w:val="106"/>
        </w:trPr>
        <w:tc>
          <w:tcPr>
            <w:tcW w:w="821" w:type="dxa"/>
            <w:vMerge/>
          </w:tcPr>
          <w:p w14:paraId="50738CFE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  <w:vMerge/>
          </w:tcPr>
          <w:p w14:paraId="7BF4DD1D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vAlign w:val="center"/>
          </w:tcPr>
          <w:p w14:paraId="7BD3A781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7" w:type="dxa"/>
            <w:vAlign w:val="center"/>
          </w:tcPr>
          <w:p w14:paraId="01CDF761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2" w:type="dxa"/>
            <w:vAlign w:val="center"/>
          </w:tcPr>
          <w:p w14:paraId="5597ECEC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8" w:type="dxa"/>
            <w:vAlign w:val="center"/>
          </w:tcPr>
          <w:p w14:paraId="40690BC7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6" w:type="dxa"/>
            <w:vAlign w:val="center"/>
          </w:tcPr>
          <w:p w14:paraId="18F5AD4F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35" w:type="dxa"/>
            <w:vAlign w:val="center"/>
          </w:tcPr>
          <w:p w14:paraId="24066546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15</w:t>
            </w:r>
          </w:p>
        </w:tc>
      </w:tr>
      <w:tr w:rsidR="009E4E71" w:rsidRPr="00E95C77" w14:paraId="0ABB6B78" w14:textId="77777777" w:rsidTr="00E42E7A">
        <w:trPr>
          <w:trHeight w:val="106"/>
        </w:trPr>
        <w:tc>
          <w:tcPr>
            <w:tcW w:w="821" w:type="dxa"/>
            <w:vMerge/>
          </w:tcPr>
          <w:p w14:paraId="45573925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  <w:vMerge/>
          </w:tcPr>
          <w:p w14:paraId="3E381928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vAlign w:val="center"/>
          </w:tcPr>
          <w:p w14:paraId="0929EFC6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7" w:type="dxa"/>
            <w:vAlign w:val="center"/>
          </w:tcPr>
          <w:p w14:paraId="28E0230C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2" w:type="dxa"/>
            <w:vAlign w:val="center"/>
          </w:tcPr>
          <w:p w14:paraId="39AD4BF7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8" w:type="dxa"/>
            <w:vAlign w:val="center"/>
          </w:tcPr>
          <w:p w14:paraId="48481CF2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6" w:type="dxa"/>
            <w:vAlign w:val="center"/>
          </w:tcPr>
          <w:p w14:paraId="118B3E11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35" w:type="dxa"/>
            <w:vAlign w:val="center"/>
          </w:tcPr>
          <w:p w14:paraId="25D8D6F6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16</w:t>
            </w:r>
          </w:p>
        </w:tc>
      </w:tr>
      <w:tr w:rsidR="009E4E71" w:rsidRPr="00E95C77" w14:paraId="41A731C0" w14:textId="77777777" w:rsidTr="00E42E7A">
        <w:trPr>
          <w:trHeight w:val="374"/>
        </w:trPr>
        <w:tc>
          <w:tcPr>
            <w:tcW w:w="821" w:type="dxa"/>
            <w:vMerge w:val="restart"/>
          </w:tcPr>
          <w:p w14:paraId="531694BD" w14:textId="1F603BA0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72" w:type="dxa"/>
            <w:vMerge w:val="restart"/>
          </w:tcPr>
          <w:p w14:paraId="2454EEB4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Прыжки на скакалке за 1 мин (кол-во раз)</w:t>
            </w:r>
          </w:p>
        </w:tc>
        <w:tc>
          <w:tcPr>
            <w:tcW w:w="846" w:type="dxa"/>
            <w:vAlign w:val="center"/>
          </w:tcPr>
          <w:p w14:paraId="69563346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7" w:type="dxa"/>
            <w:vAlign w:val="center"/>
          </w:tcPr>
          <w:p w14:paraId="2AF9F400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72" w:type="dxa"/>
            <w:vAlign w:val="center"/>
          </w:tcPr>
          <w:p w14:paraId="5212693C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958" w:type="dxa"/>
            <w:vAlign w:val="center"/>
          </w:tcPr>
          <w:p w14:paraId="275BF658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86" w:type="dxa"/>
            <w:vAlign w:val="center"/>
          </w:tcPr>
          <w:p w14:paraId="0E0655C1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535" w:type="dxa"/>
            <w:vAlign w:val="center"/>
          </w:tcPr>
          <w:p w14:paraId="2414810A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140</w:t>
            </w:r>
          </w:p>
        </w:tc>
      </w:tr>
      <w:tr w:rsidR="009E4E71" w:rsidRPr="00E95C77" w14:paraId="497BA222" w14:textId="77777777" w:rsidTr="00E42E7A">
        <w:trPr>
          <w:trHeight w:val="374"/>
        </w:trPr>
        <w:tc>
          <w:tcPr>
            <w:tcW w:w="821" w:type="dxa"/>
            <w:vMerge/>
          </w:tcPr>
          <w:p w14:paraId="462C79C7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  <w:vMerge/>
          </w:tcPr>
          <w:p w14:paraId="334897C4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vAlign w:val="center"/>
          </w:tcPr>
          <w:p w14:paraId="02F31731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7" w:type="dxa"/>
            <w:vAlign w:val="center"/>
          </w:tcPr>
          <w:p w14:paraId="42CD763D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972" w:type="dxa"/>
            <w:vAlign w:val="center"/>
          </w:tcPr>
          <w:p w14:paraId="5F3DC7EB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958" w:type="dxa"/>
            <w:vAlign w:val="center"/>
          </w:tcPr>
          <w:p w14:paraId="602B7755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986" w:type="dxa"/>
            <w:vAlign w:val="center"/>
          </w:tcPr>
          <w:p w14:paraId="7E8DE678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535" w:type="dxa"/>
            <w:vAlign w:val="center"/>
          </w:tcPr>
          <w:p w14:paraId="24CF8DB2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145</w:t>
            </w:r>
          </w:p>
        </w:tc>
      </w:tr>
      <w:tr w:rsidR="009E4E71" w:rsidRPr="00E95C77" w14:paraId="34F9544E" w14:textId="77777777" w:rsidTr="00E42E7A">
        <w:trPr>
          <w:trHeight w:val="374"/>
        </w:trPr>
        <w:tc>
          <w:tcPr>
            <w:tcW w:w="821" w:type="dxa"/>
            <w:vMerge/>
          </w:tcPr>
          <w:p w14:paraId="2707BC3C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  <w:vMerge/>
          </w:tcPr>
          <w:p w14:paraId="6ECD0104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vAlign w:val="center"/>
          </w:tcPr>
          <w:p w14:paraId="49ACF1A3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7" w:type="dxa"/>
            <w:vAlign w:val="center"/>
          </w:tcPr>
          <w:p w14:paraId="0ABEC55F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972" w:type="dxa"/>
            <w:vAlign w:val="center"/>
          </w:tcPr>
          <w:p w14:paraId="53A6881B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58" w:type="dxa"/>
            <w:vAlign w:val="center"/>
          </w:tcPr>
          <w:p w14:paraId="36C04F4C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86" w:type="dxa"/>
            <w:vAlign w:val="center"/>
          </w:tcPr>
          <w:p w14:paraId="0AAEE823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535" w:type="dxa"/>
            <w:vAlign w:val="center"/>
          </w:tcPr>
          <w:p w14:paraId="730C2BCD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150</w:t>
            </w:r>
          </w:p>
        </w:tc>
      </w:tr>
      <w:tr w:rsidR="009E4E71" w:rsidRPr="00E95C77" w14:paraId="4E98F955" w14:textId="77777777" w:rsidTr="00E42E7A">
        <w:trPr>
          <w:trHeight w:val="465"/>
        </w:trPr>
        <w:tc>
          <w:tcPr>
            <w:tcW w:w="821" w:type="dxa"/>
            <w:vMerge w:val="restart"/>
          </w:tcPr>
          <w:p w14:paraId="5C23FF7D" w14:textId="20FC3B2C" w:rsidR="009E4E71" w:rsidRPr="00E42E7A" w:rsidRDefault="009E4E71" w:rsidP="009E4E71">
            <w:pPr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72" w:type="dxa"/>
            <w:vMerge w:val="restart"/>
          </w:tcPr>
          <w:p w14:paraId="6C0D3F5D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 xml:space="preserve">Сгибание и разгибание рук в упоре лежа) (кол-во </w:t>
            </w:r>
            <w:r w:rsidRPr="00E42E7A">
              <w:rPr>
                <w:rFonts w:ascii="Times New Roman" w:hAnsi="Times New Roman" w:cs="Times New Roman"/>
              </w:rPr>
              <w:lastRenderedPageBreak/>
              <w:t>раз)</w:t>
            </w:r>
          </w:p>
        </w:tc>
        <w:tc>
          <w:tcPr>
            <w:tcW w:w="846" w:type="dxa"/>
            <w:vAlign w:val="center"/>
          </w:tcPr>
          <w:p w14:paraId="5344D4A3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107" w:type="dxa"/>
            <w:vAlign w:val="center"/>
          </w:tcPr>
          <w:p w14:paraId="129E42D1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2" w:type="dxa"/>
            <w:vAlign w:val="center"/>
          </w:tcPr>
          <w:p w14:paraId="5C75F7FB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58" w:type="dxa"/>
            <w:vAlign w:val="center"/>
          </w:tcPr>
          <w:p w14:paraId="34B750E5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6" w:type="dxa"/>
            <w:vAlign w:val="center"/>
          </w:tcPr>
          <w:p w14:paraId="77A72C91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35" w:type="dxa"/>
            <w:vAlign w:val="center"/>
          </w:tcPr>
          <w:p w14:paraId="6365AC89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14</w:t>
            </w:r>
          </w:p>
        </w:tc>
      </w:tr>
      <w:tr w:rsidR="009E4E71" w:rsidRPr="00E95C77" w14:paraId="5B29AE2F" w14:textId="77777777" w:rsidTr="00E42E7A">
        <w:trPr>
          <w:trHeight w:val="465"/>
        </w:trPr>
        <w:tc>
          <w:tcPr>
            <w:tcW w:w="821" w:type="dxa"/>
            <w:vMerge/>
          </w:tcPr>
          <w:p w14:paraId="5DA20B7E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  <w:vMerge/>
          </w:tcPr>
          <w:p w14:paraId="2C9FC3E8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vAlign w:val="center"/>
          </w:tcPr>
          <w:p w14:paraId="082B5AAD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7" w:type="dxa"/>
            <w:vAlign w:val="center"/>
          </w:tcPr>
          <w:p w14:paraId="02424597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2" w:type="dxa"/>
            <w:vAlign w:val="center"/>
          </w:tcPr>
          <w:p w14:paraId="437461CF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58" w:type="dxa"/>
            <w:vAlign w:val="center"/>
          </w:tcPr>
          <w:p w14:paraId="62D925A1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6" w:type="dxa"/>
            <w:vAlign w:val="center"/>
          </w:tcPr>
          <w:p w14:paraId="3F8583C1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35" w:type="dxa"/>
            <w:vAlign w:val="center"/>
          </w:tcPr>
          <w:p w14:paraId="001C5D08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15</w:t>
            </w:r>
          </w:p>
        </w:tc>
      </w:tr>
      <w:tr w:rsidR="009E4E71" w:rsidRPr="00E95C77" w14:paraId="6AF4714D" w14:textId="77777777" w:rsidTr="00E42E7A">
        <w:trPr>
          <w:trHeight w:val="465"/>
        </w:trPr>
        <w:tc>
          <w:tcPr>
            <w:tcW w:w="821" w:type="dxa"/>
            <w:vMerge/>
          </w:tcPr>
          <w:p w14:paraId="690C1658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  <w:vMerge/>
          </w:tcPr>
          <w:p w14:paraId="0FC20AF5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vAlign w:val="center"/>
          </w:tcPr>
          <w:p w14:paraId="222B1C71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7" w:type="dxa"/>
            <w:vAlign w:val="center"/>
          </w:tcPr>
          <w:p w14:paraId="6AEEE0CF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2" w:type="dxa"/>
            <w:vAlign w:val="center"/>
          </w:tcPr>
          <w:p w14:paraId="69334328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58" w:type="dxa"/>
            <w:vAlign w:val="center"/>
          </w:tcPr>
          <w:p w14:paraId="6EA44D57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6" w:type="dxa"/>
            <w:vAlign w:val="center"/>
          </w:tcPr>
          <w:p w14:paraId="3037ED74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35" w:type="dxa"/>
            <w:vAlign w:val="center"/>
          </w:tcPr>
          <w:p w14:paraId="6C9D55E0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16</w:t>
            </w:r>
          </w:p>
        </w:tc>
      </w:tr>
      <w:tr w:rsidR="009E4E71" w:rsidRPr="00E95C77" w14:paraId="7BAFE2BE" w14:textId="77777777" w:rsidTr="00E42E7A">
        <w:trPr>
          <w:trHeight w:val="187"/>
        </w:trPr>
        <w:tc>
          <w:tcPr>
            <w:tcW w:w="821" w:type="dxa"/>
            <w:vMerge w:val="restart"/>
          </w:tcPr>
          <w:p w14:paraId="3EAB8BC9" w14:textId="753FFFF8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lastRenderedPageBreak/>
              <w:t>8.1</w:t>
            </w:r>
          </w:p>
        </w:tc>
        <w:tc>
          <w:tcPr>
            <w:tcW w:w="2272" w:type="dxa"/>
            <w:vMerge w:val="restart"/>
          </w:tcPr>
          <w:p w14:paraId="561E7EC0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Кросс 3 км</w:t>
            </w:r>
          </w:p>
        </w:tc>
        <w:tc>
          <w:tcPr>
            <w:tcW w:w="846" w:type="dxa"/>
            <w:vAlign w:val="center"/>
          </w:tcPr>
          <w:p w14:paraId="6AF178B2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7" w:type="dxa"/>
            <w:vAlign w:val="center"/>
          </w:tcPr>
          <w:p w14:paraId="4CB0228C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20.30</w:t>
            </w:r>
          </w:p>
        </w:tc>
        <w:tc>
          <w:tcPr>
            <w:tcW w:w="972" w:type="dxa"/>
            <w:vAlign w:val="center"/>
          </w:tcPr>
          <w:p w14:paraId="1C2A45A1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20.00</w:t>
            </w:r>
          </w:p>
        </w:tc>
        <w:tc>
          <w:tcPr>
            <w:tcW w:w="958" w:type="dxa"/>
            <w:vAlign w:val="center"/>
          </w:tcPr>
          <w:p w14:paraId="1CBDF321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19.30</w:t>
            </w:r>
          </w:p>
        </w:tc>
        <w:tc>
          <w:tcPr>
            <w:tcW w:w="986" w:type="dxa"/>
            <w:vAlign w:val="center"/>
          </w:tcPr>
          <w:p w14:paraId="3E24F0F6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19.00</w:t>
            </w:r>
          </w:p>
        </w:tc>
        <w:tc>
          <w:tcPr>
            <w:tcW w:w="1535" w:type="dxa"/>
            <w:vAlign w:val="center"/>
          </w:tcPr>
          <w:p w14:paraId="2A3CDB25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18.30</w:t>
            </w:r>
          </w:p>
        </w:tc>
      </w:tr>
      <w:tr w:rsidR="009E4E71" w:rsidRPr="00E95C77" w14:paraId="08E62BD4" w14:textId="77777777" w:rsidTr="00E42E7A">
        <w:trPr>
          <w:trHeight w:val="187"/>
        </w:trPr>
        <w:tc>
          <w:tcPr>
            <w:tcW w:w="821" w:type="dxa"/>
            <w:vMerge/>
          </w:tcPr>
          <w:p w14:paraId="259A9E18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  <w:vMerge/>
          </w:tcPr>
          <w:p w14:paraId="37AFB6FE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vAlign w:val="center"/>
          </w:tcPr>
          <w:p w14:paraId="6B0BF18F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7" w:type="dxa"/>
            <w:vAlign w:val="center"/>
          </w:tcPr>
          <w:p w14:paraId="443ED922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20.00</w:t>
            </w:r>
          </w:p>
        </w:tc>
        <w:tc>
          <w:tcPr>
            <w:tcW w:w="972" w:type="dxa"/>
            <w:vAlign w:val="center"/>
          </w:tcPr>
          <w:p w14:paraId="3A1CD3A1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19.30</w:t>
            </w:r>
          </w:p>
        </w:tc>
        <w:tc>
          <w:tcPr>
            <w:tcW w:w="958" w:type="dxa"/>
            <w:vAlign w:val="center"/>
          </w:tcPr>
          <w:p w14:paraId="7EEF9F00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19.00</w:t>
            </w:r>
          </w:p>
        </w:tc>
        <w:tc>
          <w:tcPr>
            <w:tcW w:w="986" w:type="dxa"/>
            <w:vAlign w:val="center"/>
          </w:tcPr>
          <w:p w14:paraId="49B3C932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18.30</w:t>
            </w:r>
          </w:p>
        </w:tc>
        <w:tc>
          <w:tcPr>
            <w:tcW w:w="1535" w:type="dxa"/>
            <w:vAlign w:val="center"/>
          </w:tcPr>
          <w:p w14:paraId="113A694B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18.00</w:t>
            </w:r>
          </w:p>
        </w:tc>
      </w:tr>
      <w:tr w:rsidR="009E4E71" w:rsidRPr="00E95C77" w14:paraId="12865173" w14:textId="77777777" w:rsidTr="00E42E7A">
        <w:trPr>
          <w:trHeight w:val="187"/>
        </w:trPr>
        <w:tc>
          <w:tcPr>
            <w:tcW w:w="821" w:type="dxa"/>
            <w:vMerge/>
          </w:tcPr>
          <w:p w14:paraId="012C25BB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  <w:vMerge/>
          </w:tcPr>
          <w:p w14:paraId="15B035E0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vAlign w:val="center"/>
          </w:tcPr>
          <w:p w14:paraId="240F9C08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7" w:type="dxa"/>
            <w:vAlign w:val="center"/>
          </w:tcPr>
          <w:p w14:paraId="05E1B318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19.30</w:t>
            </w:r>
          </w:p>
        </w:tc>
        <w:tc>
          <w:tcPr>
            <w:tcW w:w="972" w:type="dxa"/>
            <w:vAlign w:val="center"/>
          </w:tcPr>
          <w:p w14:paraId="3EA042D3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19.00</w:t>
            </w:r>
          </w:p>
        </w:tc>
        <w:tc>
          <w:tcPr>
            <w:tcW w:w="958" w:type="dxa"/>
            <w:vAlign w:val="center"/>
          </w:tcPr>
          <w:p w14:paraId="25306318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18.30</w:t>
            </w:r>
          </w:p>
        </w:tc>
        <w:tc>
          <w:tcPr>
            <w:tcW w:w="986" w:type="dxa"/>
            <w:vAlign w:val="center"/>
          </w:tcPr>
          <w:p w14:paraId="4C5667FC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1535" w:type="dxa"/>
            <w:vAlign w:val="center"/>
          </w:tcPr>
          <w:p w14:paraId="29E00757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17.30</w:t>
            </w:r>
          </w:p>
        </w:tc>
      </w:tr>
      <w:tr w:rsidR="009E4E71" w:rsidRPr="00E95C77" w14:paraId="4C75D65B" w14:textId="77777777" w:rsidTr="00E42E7A">
        <w:trPr>
          <w:trHeight w:val="187"/>
        </w:trPr>
        <w:tc>
          <w:tcPr>
            <w:tcW w:w="821" w:type="dxa"/>
            <w:vMerge w:val="restart"/>
          </w:tcPr>
          <w:p w14:paraId="45EF6F23" w14:textId="7DFB8F2F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2272" w:type="dxa"/>
            <w:vMerge w:val="restart"/>
          </w:tcPr>
          <w:p w14:paraId="0D875AB3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Бег на лыжах 3 км (мин)</w:t>
            </w:r>
          </w:p>
        </w:tc>
        <w:tc>
          <w:tcPr>
            <w:tcW w:w="846" w:type="dxa"/>
            <w:vAlign w:val="center"/>
          </w:tcPr>
          <w:p w14:paraId="1CAF355C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7" w:type="dxa"/>
            <w:vAlign w:val="center"/>
          </w:tcPr>
          <w:p w14:paraId="089EC3F8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36,00</w:t>
            </w:r>
          </w:p>
        </w:tc>
        <w:tc>
          <w:tcPr>
            <w:tcW w:w="972" w:type="dxa"/>
            <w:vAlign w:val="center"/>
          </w:tcPr>
          <w:p w14:paraId="4DD0C7C0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34,00</w:t>
            </w:r>
          </w:p>
        </w:tc>
        <w:tc>
          <w:tcPr>
            <w:tcW w:w="958" w:type="dxa"/>
            <w:vAlign w:val="center"/>
          </w:tcPr>
          <w:p w14:paraId="5D8BF59A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986" w:type="dxa"/>
            <w:vAlign w:val="center"/>
          </w:tcPr>
          <w:p w14:paraId="5D5A0184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535" w:type="dxa"/>
            <w:vAlign w:val="center"/>
          </w:tcPr>
          <w:p w14:paraId="60F9065C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28,00</w:t>
            </w:r>
          </w:p>
        </w:tc>
      </w:tr>
      <w:tr w:rsidR="009E4E71" w:rsidRPr="00E95C77" w14:paraId="59689AB8" w14:textId="77777777" w:rsidTr="00E42E7A">
        <w:trPr>
          <w:trHeight w:val="187"/>
        </w:trPr>
        <w:tc>
          <w:tcPr>
            <w:tcW w:w="821" w:type="dxa"/>
            <w:vMerge/>
          </w:tcPr>
          <w:p w14:paraId="5FAD4037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  <w:vMerge/>
          </w:tcPr>
          <w:p w14:paraId="1485720C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vAlign w:val="center"/>
          </w:tcPr>
          <w:p w14:paraId="5E74F7B2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7" w:type="dxa"/>
            <w:vAlign w:val="center"/>
          </w:tcPr>
          <w:p w14:paraId="484F507D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972" w:type="dxa"/>
            <w:vAlign w:val="center"/>
          </w:tcPr>
          <w:p w14:paraId="25CFA9AC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33,00</w:t>
            </w:r>
          </w:p>
        </w:tc>
        <w:tc>
          <w:tcPr>
            <w:tcW w:w="958" w:type="dxa"/>
            <w:vAlign w:val="center"/>
          </w:tcPr>
          <w:p w14:paraId="2AACF24B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31,00</w:t>
            </w:r>
          </w:p>
        </w:tc>
        <w:tc>
          <w:tcPr>
            <w:tcW w:w="986" w:type="dxa"/>
            <w:vAlign w:val="center"/>
          </w:tcPr>
          <w:p w14:paraId="47D7F3AC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29,00</w:t>
            </w:r>
          </w:p>
        </w:tc>
        <w:tc>
          <w:tcPr>
            <w:tcW w:w="1535" w:type="dxa"/>
            <w:vAlign w:val="center"/>
          </w:tcPr>
          <w:p w14:paraId="42ABF1D0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27,00</w:t>
            </w:r>
          </w:p>
        </w:tc>
      </w:tr>
      <w:tr w:rsidR="009E4E71" w:rsidRPr="00E95C77" w14:paraId="0015A1BE" w14:textId="77777777" w:rsidTr="00E42E7A">
        <w:trPr>
          <w:trHeight w:val="187"/>
        </w:trPr>
        <w:tc>
          <w:tcPr>
            <w:tcW w:w="821" w:type="dxa"/>
            <w:vMerge/>
          </w:tcPr>
          <w:p w14:paraId="1D045CBD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  <w:vMerge/>
          </w:tcPr>
          <w:p w14:paraId="4B66749C" w14:textId="77777777" w:rsidR="009E4E71" w:rsidRPr="00E42E7A" w:rsidRDefault="009E4E71" w:rsidP="0028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vAlign w:val="center"/>
          </w:tcPr>
          <w:p w14:paraId="3494561F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7" w:type="dxa"/>
            <w:vAlign w:val="center"/>
          </w:tcPr>
          <w:p w14:paraId="39B8A7BF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33,00</w:t>
            </w:r>
          </w:p>
        </w:tc>
        <w:tc>
          <w:tcPr>
            <w:tcW w:w="972" w:type="dxa"/>
            <w:vAlign w:val="center"/>
          </w:tcPr>
          <w:p w14:paraId="7C0824F9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31,00</w:t>
            </w:r>
          </w:p>
        </w:tc>
        <w:tc>
          <w:tcPr>
            <w:tcW w:w="958" w:type="dxa"/>
            <w:vAlign w:val="center"/>
          </w:tcPr>
          <w:p w14:paraId="5F7F5573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986" w:type="dxa"/>
            <w:vAlign w:val="center"/>
          </w:tcPr>
          <w:p w14:paraId="32FDF352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28,00</w:t>
            </w:r>
          </w:p>
        </w:tc>
        <w:tc>
          <w:tcPr>
            <w:tcW w:w="1535" w:type="dxa"/>
            <w:vAlign w:val="center"/>
          </w:tcPr>
          <w:p w14:paraId="536C62C2" w14:textId="77777777" w:rsidR="009E4E71" w:rsidRPr="00E42E7A" w:rsidRDefault="009E4E71" w:rsidP="00E42E7A">
            <w:pPr>
              <w:jc w:val="center"/>
              <w:rPr>
                <w:rFonts w:ascii="Times New Roman" w:hAnsi="Times New Roman" w:cs="Times New Roman"/>
              </w:rPr>
            </w:pPr>
            <w:r w:rsidRPr="00E42E7A">
              <w:rPr>
                <w:rFonts w:ascii="Times New Roman" w:hAnsi="Times New Roman" w:cs="Times New Roman"/>
              </w:rPr>
              <w:t>26,00</w:t>
            </w:r>
          </w:p>
        </w:tc>
      </w:tr>
    </w:tbl>
    <w:p w14:paraId="58EAB3C3" w14:textId="77777777" w:rsidR="009E4E71" w:rsidRPr="009E4E71" w:rsidRDefault="009E4E71" w:rsidP="009E4E71">
      <w:pPr>
        <w:ind w:left="360"/>
        <w:jc w:val="both"/>
        <w:rPr>
          <w:b/>
        </w:rPr>
      </w:pPr>
    </w:p>
    <w:p w14:paraId="3EFF3375" w14:textId="77777777" w:rsidR="009E4E71" w:rsidRPr="00264B4F" w:rsidRDefault="009E4E71" w:rsidP="00264B4F">
      <w:pPr>
        <w:ind w:left="360"/>
        <w:jc w:val="both"/>
        <w:rPr>
          <w:b/>
          <w:sz w:val="28"/>
          <w:szCs w:val="28"/>
        </w:rPr>
      </w:pPr>
      <w:r w:rsidRPr="00264B4F">
        <w:rPr>
          <w:b/>
          <w:sz w:val="28"/>
          <w:szCs w:val="28"/>
        </w:rPr>
        <w:t>Критерии и шкала оценивания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0"/>
        <w:gridCol w:w="7557"/>
      </w:tblGrid>
      <w:tr w:rsidR="009E4E71" w:rsidRPr="00287858" w14:paraId="043DB9DB" w14:textId="77777777" w:rsidTr="007E6CC1">
        <w:tc>
          <w:tcPr>
            <w:tcW w:w="1940" w:type="dxa"/>
            <w:shd w:val="clear" w:color="auto" w:fill="auto"/>
          </w:tcPr>
          <w:p w14:paraId="5F65DB08" w14:textId="77777777" w:rsidR="009E4E71" w:rsidRPr="00287858" w:rsidRDefault="009E4E71" w:rsidP="00287479">
            <w:pPr>
              <w:spacing w:before="0"/>
              <w:rPr>
                <w:b/>
                <w:bCs/>
              </w:rPr>
            </w:pPr>
            <w:r w:rsidRPr="00287858">
              <w:br w:type="page"/>
            </w:r>
            <w:r w:rsidRPr="00287858">
              <w:rPr>
                <w:b/>
                <w:bCs/>
              </w:rPr>
              <w:t>Оценка</w:t>
            </w:r>
          </w:p>
        </w:tc>
        <w:tc>
          <w:tcPr>
            <w:tcW w:w="7557" w:type="dxa"/>
            <w:shd w:val="clear" w:color="auto" w:fill="auto"/>
          </w:tcPr>
          <w:p w14:paraId="61909F57" w14:textId="77777777" w:rsidR="009E4E71" w:rsidRPr="00287858" w:rsidRDefault="009E4E71" w:rsidP="00287479">
            <w:pPr>
              <w:spacing w:before="0"/>
              <w:rPr>
                <w:b/>
                <w:bCs/>
              </w:rPr>
            </w:pPr>
            <w:r w:rsidRPr="00287858">
              <w:rPr>
                <w:b/>
                <w:bCs/>
              </w:rPr>
              <w:t>Критерии оценки</w:t>
            </w:r>
          </w:p>
        </w:tc>
      </w:tr>
      <w:tr w:rsidR="009E4E71" w:rsidRPr="00287858" w14:paraId="509AF456" w14:textId="77777777" w:rsidTr="007E6CC1">
        <w:tc>
          <w:tcPr>
            <w:tcW w:w="1940" w:type="dxa"/>
            <w:shd w:val="clear" w:color="auto" w:fill="auto"/>
          </w:tcPr>
          <w:p w14:paraId="4F0FB397" w14:textId="77777777" w:rsidR="009E4E71" w:rsidRPr="00287858" w:rsidRDefault="009E4E71" w:rsidP="00287479">
            <w:pPr>
              <w:spacing w:before="0"/>
              <w:rPr>
                <w:bCs/>
              </w:rPr>
            </w:pPr>
            <w:r w:rsidRPr="00287858">
              <w:rPr>
                <w:bCs/>
              </w:rPr>
              <w:t>Зачтено</w:t>
            </w:r>
          </w:p>
          <w:p w14:paraId="28698811" w14:textId="389F4F66" w:rsidR="009E4E71" w:rsidRPr="00287858" w:rsidRDefault="007E6CC1" w:rsidP="007E6CC1">
            <w:pPr>
              <w:spacing w:before="0"/>
              <w:rPr>
                <w:bCs/>
              </w:rPr>
            </w:pPr>
            <w:r>
              <w:rPr>
                <w:bCs/>
              </w:rPr>
              <w:t>15-25</w:t>
            </w:r>
          </w:p>
        </w:tc>
        <w:tc>
          <w:tcPr>
            <w:tcW w:w="7557" w:type="dxa"/>
            <w:shd w:val="clear" w:color="auto" w:fill="auto"/>
          </w:tcPr>
          <w:p w14:paraId="7395B057" w14:textId="77777777" w:rsidR="009E4E71" w:rsidRPr="00287858" w:rsidRDefault="009E4E71" w:rsidP="00287479">
            <w:pPr>
              <w:jc w:val="both"/>
              <w:rPr>
                <w:bCs/>
              </w:rPr>
            </w:pPr>
            <w:r w:rsidRPr="00287858">
              <w:rPr>
                <w:bCs/>
              </w:rPr>
              <w:t>Выставляется при соответствии параметрам экзаменационной шкалы на уровнях «отлично», «хорошо», «удовлетворительно».</w:t>
            </w:r>
          </w:p>
        </w:tc>
      </w:tr>
      <w:tr w:rsidR="009E4E71" w:rsidRPr="00287858" w14:paraId="7577C029" w14:textId="77777777" w:rsidTr="007E6CC1">
        <w:tc>
          <w:tcPr>
            <w:tcW w:w="1940" w:type="dxa"/>
            <w:shd w:val="clear" w:color="auto" w:fill="auto"/>
          </w:tcPr>
          <w:p w14:paraId="639C7576" w14:textId="2E6B7E0F" w:rsidR="009E4E71" w:rsidRPr="00287858" w:rsidRDefault="009E4E71" w:rsidP="00287479">
            <w:pPr>
              <w:spacing w:before="0"/>
              <w:rPr>
                <w:bCs/>
              </w:rPr>
            </w:pPr>
            <w:r w:rsidRPr="00287858">
              <w:rPr>
                <w:bCs/>
              </w:rPr>
              <w:t>Не</w:t>
            </w:r>
            <w:r w:rsidR="004C6070">
              <w:rPr>
                <w:bCs/>
              </w:rPr>
              <w:t xml:space="preserve"> </w:t>
            </w:r>
            <w:r w:rsidRPr="00287858">
              <w:rPr>
                <w:bCs/>
              </w:rPr>
              <w:t>зачтено</w:t>
            </w:r>
          </w:p>
          <w:p w14:paraId="04531121" w14:textId="05BC886D" w:rsidR="009E4E71" w:rsidRPr="00287858" w:rsidRDefault="007E6CC1" w:rsidP="007E6CC1">
            <w:pPr>
              <w:spacing w:before="0"/>
              <w:rPr>
                <w:bCs/>
              </w:rPr>
            </w:pPr>
            <w:r>
              <w:rPr>
                <w:bCs/>
              </w:rPr>
              <w:t>14</w:t>
            </w:r>
            <w:r w:rsidR="009E4E71" w:rsidRPr="00287858">
              <w:rPr>
                <w:bCs/>
              </w:rPr>
              <w:t xml:space="preserve"> и менее</w:t>
            </w:r>
          </w:p>
        </w:tc>
        <w:tc>
          <w:tcPr>
            <w:tcW w:w="7557" w:type="dxa"/>
            <w:shd w:val="clear" w:color="auto" w:fill="auto"/>
          </w:tcPr>
          <w:p w14:paraId="01C4C9A0" w14:textId="77777777" w:rsidR="009E4E71" w:rsidRPr="00287858" w:rsidRDefault="009E4E71" w:rsidP="00287479">
            <w:pPr>
              <w:jc w:val="both"/>
              <w:rPr>
                <w:bCs/>
              </w:rPr>
            </w:pPr>
            <w:r w:rsidRPr="00287858">
              <w:rPr>
                <w:bCs/>
              </w:rPr>
              <w:t>Выставляется при соответствии параметрам экзаменационной шкалы на уровне «неудовлетворительно».</w:t>
            </w:r>
          </w:p>
        </w:tc>
      </w:tr>
    </w:tbl>
    <w:p w14:paraId="0E13D837" w14:textId="77777777" w:rsidR="009E4E71" w:rsidRDefault="009E4E71" w:rsidP="009E4E71">
      <w:pPr>
        <w:pStyle w:val="Style5"/>
        <w:widowControl/>
        <w:ind w:left="360"/>
        <w:rPr>
          <w:rStyle w:val="FontStyle141"/>
          <w:i w:val="0"/>
          <w:sz w:val="24"/>
          <w:szCs w:val="24"/>
        </w:rPr>
      </w:pPr>
    </w:p>
    <w:p w14:paraId="7CC08EC8" w14:textId="77777777" w:rsidR="009E4E71" w:rsidRPr="00F6687D" w:rsidRDefault="009E4E71" w:rsidP="009E4E71">
      <w:pPr>
        <w:pStyle w:val="Style23"/>
        <w:widowControl/>
        <w:ind w:left="360"/>
        <w:rPr>
          <w:rStyle w:val="FontStyle134"/>
          <w:sz w:val="24"/>
          <w:szCs w:val="24"/>
        </w:rPr>
      </w:pPr>
    </w:p>
    <w:bookmarkEnd w:id="3"/>
    <w:p w14:paraId="06AE9EEA" w14:textId="0C51E069" w:rsidR="00E95C77" w:rsidRDefault="005213BA" w:rsidP="00264B4F">
      <w:pPr>
        <w:pStyle w:val="Style5"/>
        <w:widowControl/>
        <w:rPr>
          <w:rStyle w:val="FontStyle141"/>
          <w:i w:val="0"/>
          <w:sz w:val="24"/>
          <w:szCs w:val="24"/>
        </w:rPr>
      </w:pPr>
      <w:r>
        <w:rPr>
          <w:rStyle w:val="FontStyle141"/>
          <w:i w:val="0"/>
          <w:sz w:val="24"/>
          <w:szCs w:val="24"/>
        </w:rPr>
        <w:br w:type="page"/>
      </w:r>
      <w:bookmarkStart w:id="4" w:name="_Hlk62565330"/>
    </w:p>
    <w:p w14:paraId="3F798017" w14:textId="77777777" w:rsidR="00264B4F" w:rsidRPr="005410C1" w:rsidRDefault="00264B4F" w:rsidP="00264B4F">
      <w:pPr>
        <w:jc w:val="center"/>
        <w:rPr>
          <w:b/>
          <w:spacing w:val="20"/>
        </w:rPr>
      </w:pPr>
      <w:r w:rsidRPr="005410C1">
        <w:rPr>
          <w:b/>
          <w:spacing w:val="20"/>
        </w:rPr>
        <w:lastRenderedPageBreak/>
        <w:t>МИНИСТЕРСТВО ОБРАЗОВАНИЯ И НАУКИ РОССИЙСКОЙ ФЕДЕРАЦИИ</w:t>
      </w:r>
    </w:p>
    <w:p w14:paraId="3333D796" w14:textId="77777777" w:rsidR="00264B4F" w:rsidRPr="005410C1" w:rsidRDefault="00264B4F" w:rsidP="00264B4F">
      <w:pPr>
        <w:jc w:val="center"/>
      </w:pPr>
      <w:r w:rsidRPr="005410C1">
        <w:t xml:space="preserve">ФЕДЕРАЛЬНОЕ ГОСУДАРСТВЕННОЕ АВТОНОМНОЕ ОБРАЗОВАТЕЛЬНОЕ УЧРЕЖДЕНИЕ </w:t>
      </w:r>
    </w:p>
    <w:p w14:paraId="66E2582D" w14:textId="77777777" w:rsidR="00264B4F" w:rsidRPr="005410C1" w:rsidRDefault="00264B4F" w:rsidP="00264B4F">
      <w:pPr>
        <w:jc w:val="center"/>
      </w:pPr>
      <w:r w:rsidRPr="005410C1">
        <w:t>ВЫСШЕГО ОБРАЗОВАНИЯ</w:t>
      </w:r>
    </w:p>
    <w:p w14:paraId="145DA984" w14:textId="77777777" w:rsidR="00264B4F" w:rsidRPr="005410C1" w:rsidRDefault="00264B4F" w:rsidP="00264B4F">
      <w:pPr>
        <w:jc w:val="center"/>
      </w:pPr>
      <w:r w:rsidRPr="005410C1">
        <w:t>«Национальный исследовательский ядерный университет «МИФИ»</w:t>
      </w:r>
    </w:p>
    <w:p w14:paraId="683CE765" w14:textId="77777777" w:rsidR="00264B4F" w:rsidRPr="004F2B8C" w:rsidRDefault="00264B4F" w:rsidP="00264B4F">
      <w:pPr>
        <w:jc w:val="center"/>
        <w:rPr>
          <w:b/>
        </w:rPr>
      </w:pPr>
      <w:r w:rsidRPr="004F2B8C">
        <w:rPr>
          <w:b/>
        </w:rPr>
        <w:t>Обнинский институт атомной энергетики –</w:t>
      </w:r>
    </w:p>
    <w:p w14:paraId="0386019C" w14:textId="77777777" w:rsidR="00264B4F" w:rsidRPr="005410C1" w:rsidRDefault="00264B4F" w:rsidP="00264B4F">
      <w:pPr>
        <w:jc w:val="center"/>
      </w:pPr>
      <w:r w:rsidRPr="005410C1">
        <w:t xml:space="preserve">филиал федерального государственного автономного образовательного учреждения высшего </w:t>
      </w:r>
    </w:p>
    <w:p w14:paraId="46F87113" w14:textId="77777777" w:rsidR="00264B4F" w:rsidRDefault="00264B4F" w:rsidP="00264B4F">
      <w:pPr>
        <w:jc w:val="center"/>
      </w:pPr>
      <w:r w:rsidRPr="005410C1">
        <w:t>образования «Национальный исследовательский ядерный университет «МИФИ»</w:t>
      </w:r>
    </w:p>
    <w:p w14:paraId="4416B09B" w14:textId="6629BD4A" w:rsidR="00264B4F" w:rsidRDefault="00264B4F" w:rsidP="00264B4F">
      <w:pPr>
        <w:jc w:val="center"/>
        <w:rPr>
          <w:rFonts w:ascii="Book Antiqua" w:hAnsi="Book Antiqua"/>
          <w:b/>
          <w:sz w:val="26"/>
          <w:szCs w:val="26"/>
        </w:rPr>
      </w:pPr>
      <w:r w:rsidRPr="007D5642">
        <w:rPr>
          <w:rFonts w:ascii="Book Antiqua" w:hAnsi="Book Antiqua"/>
          <w:b/>
          <w:sz w:val="26"/>
          <w:szCs w:val="26"/>
        </w:rPr>
        <w:t>(ИАТЭ НИЯУ МИФИ</w:t>
      </w:r>
      <w:r w:rsidR="00884CBC">
        <w:rPr>
          <w:rFonts w:ascii="Book Antiqua" w:hAnsi="Book Antiqua"/>
          <w:b/>
          <w:sz w:val="26"/>
          <w:szCs w:val="26"/>
        </w:rPr>
        <w:t>)</w:t>
      </w:r>
    </w:p>
    <w:p w14:paraId="358207D2" w14:textId="77777777" w:rsidR="00264B4F" w:rsidRDefault="00264B4F" w:rsidP="00264B4F">
      <w:pPr>
        <w:jc w:val="center"/>
        <w:rPr>
          <w:rFonts w:ascii="Book Antiqua" w:hAnsi="Book Antiqua"/>
          <w:b/>
          <w:sz w:val="26"/>
          <w:szCs w:val="26"/>
        </w:rPr>
      </w:pPr>
    </w:p>
    <w:p w14:paraId="5872D123" w14:textId="77777777" w:rsidR="00264B4F" w:rsidRPr="005410C1" w:rsidRDefault="00264B4F" w:rsidP="00264B4F">
      <w:pPr>
        <w:jc w:val="center"/>
      </w:pPr>
    </w:p>
    <w:p w14:paraId="47CE215A" w14:textId="77777777" w:rsidR="00264B4F" w:rsidRPr="005410C1" w:rsidRDefault="00264B4F" w:rsidP="00264B4F">
      <w:pPr>
        <w:spacing w:before="0"/>
        <w:jc w:val="center"/>
        <w:rPr>
          <w:b/>
          <w:lang w:eastAsia="ko-KR"/>
        </w:rPr>
      </w:pPr>
    </w:p>
    <w:p w14:paraId="49E25A47" w14:textId="77777777" w:rsidR="00264B4F" w:rsidRPr="00435655" w:rsidRDefault="00264B4F" w:rsidP="00264B4F">
      <w:pPr>
        <w:ind w:right="-5"/>
        <w:jc w:val="center"/>
        <w:rPr>
          <w:b/>
          <w:sz w:val="28"/>
        </w:rPr>
      </w:pPr>
      <w:r w:rsidRPr="00435655">
        <w:rPr>
          <w:b/>
          <w:sz w:val="28"/>
        </w:rPr>
        <w:t>ИНСТИТУТ ОБЩЕЙ ПРОФЕССИОНАЛЬНОЙ ПОДГОТОВКИ</w:t>
      </w:r>
    </w:p>
    <w:p w14:paraId="0BAE34CE" w14:textId="54325E0E" w:rsidR="00264B4F" w:rsidRPr="00435655" w:rsidRDefault="00E42E7A" w:rsidP="00264B4F">
      <w:pPr>
        <w:ind w:right="-5"/>
        <w:jc w:val="center"/>
        <w:rPr>
          <w:b/>
          <w:sz w:val="28"/>
        </w:rPr>
      </w:pPr>
      <w:r>
        <w:rPr>
          <w:b/>
          <w:sz w:val="28"/>
        </w:rPr>
        <w:t>Кафедра</w:t>
      </w:r>
      <w:r w:rsidR="00264B4F" w:rsidRPr="00435655">
        <w:rPr>
          <w:b/>
          <w:sz w:val="28"/>
        </w:rPr>
        <w:t xml:space="preserve"> физического воспитания</w:t>
      </w:r>
    </w:p>
    <w:p w14:paraId="352C829A" w14:textId="77777777" w:rsidR="00264B4F" w:rsidRPr="00435655" w:rsidRDefault="00264B4F" w:rsidP="00264B4F">
      <w:pPr>
        <w:jc w:val="center"/>
      </w:pPr>
    </w:p>
    <w:p w14:paraId="079B1787" w14:textId="77777777" w:rsidR="00264B4F" w:rsidRPr="005410C1" w:rsidRDefault="00264B4F" w:rsidP="00264B4F">
      <w:pPr>
        <w:spacing w:before="0"/>
        <w:jc w:val="center"/>
        <w:rPr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9"/>
        <w:gridCol w:w="8080"/>
      </w:tblGrid>
      <w:tr w:rsidR="007B3E95" w:rsidRPr="005410C1" w14:paraId="1E450E87" w14:textId="77777777" w:rsidTr="007B3E95">
        <w:tc>
          <w:tcPr>
            <w:tcW w:w="1959" w:type="dxa"/>
          </w:tcPr>
          <w:p w14:paraId="63E257C1" w14:textId="5D3995A6" w:rsidR="007B3E95" w:rsidRPr="005410C1" w:rsidRDefault="007B3E95" w:rsidP="007B3E95">
            <w:pPr>
              <w:tabs>
                <w:tab w:val="left" w:pos="2295"/>
              </w:tabs>
            </w:pPr>
            <w:r>
              <w:rPr>
                <w:lang w:eastAsia="ko-KR"/>
              </w:rPr>
              <w:t>Направление подготовки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7D4D6C6A" w14:textId="33B9F627" w:rsidR="007B3E95" w:rsidRPr="00E35C1D" w:rsidRDefault="007B3E95" w:rsidP="007B3E95">
            <w:pPr>
              <w:tabs>
                <w:tab w:val="left" w:pos="2295"/>
              </w:tabs>
              <w:rPr>
                <w:b/>
                <w:color w:val="C00000"/>
              </w:rPr>
            </w:pPr>
            <w:r>
              <w:rPr>
                <w:sz w:val="28"/>
                <w:szCs w:val="28"/>
              </w:rPr>
              <w:t>ОИКС, ОЯФИТ, ОБТ, ЛаПлаз, ОСЭН</w:t>
            </w:r>
          </w:p>
        </w:tc>
      </w:tr>
      <w:tr w:rsidR="007B3E95" w:rsidRPr="005410C1" w14:paraId="537433C8" w14:textId="77777777" w:rsidTr="007B3E95">
        <w:tc>
          <w:tcPr>
            <w:tcW w:w="1959" w:type="dxa"/>
          </w:tcPr>
          <w:p w14:paraId="5A4B19CC" w14:textId="6328A9CB" w:rsidR="007B3E95" w:rsidRPr="005410C1" w:rsidRDefault="007B3E95" w:rsidP="007B3E95">
            <w:pPr>
              <w:tabs>
                <w:tab w:val="left" w:pos="2295"/>
              </w:tabs>
            </w:pPr>
            <w:r>
              <w:rPr>
                <w:szCs w:val="28"/>
              </w:rPr>
              <w:t>Образовательная программа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6B69C33F" w14:textId="201C0E3D" w:rsidR="007B3E95" w:rsidRPr="00E35C1D" w:rsidRDefault="007B3E95" w:rsidP="007B3E95">
            <w:pPr>
              <w:tabs>
                <w:tab w:val="left" w:pos="2295"/>
              </w:tabs>
              <w:rPr>
                <w:b/>
                <w:color w:val="C00000"/>
              </w:rPr>
            </w:pPr>
          </w:p>
        </w:tc>
      </w:tr>
      <w:tr w:rsidR="007B3E95" w:rsidRPr="005410C1" w14:paraId="50F0B519" w14:textId="77777777" w:rsidTr="007B3E95">
        <w:tc>
          <w:tcPr>
            <w:tcW w:w="1959" w:type="dxa"/>
          </w:tcPr>
          <w:p w14:paraId="2BF36F13" w14:textId="37E74BE3" w:rsidR="007B3E95" w:rsidRPr="005410C1" w:rsidRDefault="007B3E95" w:rsidP="007B3E95">
            <w:pPr>
              <w:tabs>
                <w:tab w:val="left" w:pos="2295"/>
              </w:tabs>
            </w:pPr>
            <w:r w:rsidRPr="002E7255">
              <w:rPr>
                <w:szCs w:val="28"/>
              </w:rPr>
              <w:t>Дисциплина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34F90990" w14:textId="0920ACA3" w:rsidR="007B3E95" w:rsidRPr="00E35C1D" w:rsidRDefault="007B3E95" w:rsidP="007B3E95">
            <w:pPr>
              <w:tabs>
                <w:tab w:val="left" w:pos="2295"/>
              </w:tabs>
              <w:rPr>
                <w:b/>
              </w:rPr>
            </w:pPr>
            <w:r w:rsidRPr="00E35C1D">
              <w:rPr>
                <w:b/>
                <w:szCs w:val="28"/>
              </w:rPr>
              <w:t>Элективные курсы по физической культуре</w:t>
            </w:r>
          </w:p>
        </w:tc>
      </w:tr>
    </w:tbl>
    <w:p w14:paraId="2A0B45E4" w14:textId="77777777" w:rsidR="00460537" w:rsidRPr="003F4511" w:rsidRDefault="00460537" w:rsidP="00460537">
      <w:pPr>
        <w:tabs>
          <w:tab w:val="left" w:pos="2295"/>
        </w:tabs>
        <w:rPr>
          <w:sz w:val="28"/>
          <w:szCs w:val="28"/>
        </w:rPr>
      </w:pPr>
    </w:p>
    <w:p w14:paraId="0B070D5D" w14:textId="68C8D0AE" w:rsidR="009B1DAC" w:rsidRPr="00884CBC" w:rsidRDefault="009B1DAC" w:rsidP="009B1DAC">
      <w:pPr>
        <w:pStyle w:val="Style23"/>
        <w:widowControl/>
        <w:ind w:left="360"/>
        <w:rPr>
          <w:rStyle w:val="FontStyle138"/>
          <w:b/>
          <w:i w:val="0"/>
          <w:sz w:val="28"/>
          <w:szCs w:val="28"/>
        </w:rPr>
      </w:pPr>
      <w:r w:rsidRPr="00884CBC">
        <w:rPr>
          <w:rStyle w:val="FontStyle138"/>
          <w:b/>
          <w:i w:val="0"/>
          <w:sz w:val="28"/>
          <w:szCs w:val="28"/>
        </w:rPr>
        <w:t>Посещаемость занятий (практические)</w:t>
      </w:r>
    </w:p>
    <w:p w14:paraId="73F45D4F" w14:textId="77777777" w:rsidR="007E6CC1" w:rsidRDefault="007E6CC1" w:rsidP="009B1DAC">
      <w:pPr>
        <w:pStyle w:val="Style23"/>
        <w:widowControl/>
        <w:rPr>
          <w:rStyle w:val="FontStyle138"/>
          <w:i w:val="0"/>
          <w:sz w:val="24"/>
          <w:szCs w:val="24"/>
        </w:rPr>
      </w:pPr>
    </w:p>
    <w:p w14:paraId="4B4BE717" w14:textId="319B2D10" w:rsidR="00051278" w:rsidRPr="00884CBC" w:rsidRDefault="00E614D5" w:rsidP="009B1DAC">
      <w:pPr>
        <w:pStyle w:val="Style23"/>
        <w:widowControl/>
        <w:rPr>
          <w:rStyle w:val="FontStyle138"/>
          <w:i w:val="0"/>
          <w:sz w:val="24"/>
          <w:szCs w:val="24"/>
        </w:rPr>
      </w:pPr>
      <w:r w:rsidRPr="00884CBC">
        <w:rPr>
          <w:rStyle w:val="FontStyle138"/>
          <w:i w:val="0"/>
          <w:sz w:val="24"/>
          <w:szCs w:val="24"/>
        </w:rPr>
        <w:t xml:space="preserve">27 занятий-мах </w:t>
      </w:r>
      <w:r w:rsidR="007E6CC1">
        <w:rPr>
          <w:rStyle w:val="FontStyle138"/>
          <w:i w:val="0"/>
          <w:sz w:val="24"/>
          <w:szCs w:val="24"/>
        </w:rPr>
        <w:t>25</w:t>
      </w:r>
      <w:r w:rsidRPr="00884CBC">
        <w:rPr>
          <w:rStyle w:val="FontStyle138"/>
          <w:i w:val="0"/>
          <w:sz w:val="24"/>
          <w:szCs w:val="24"/>
        </w:rPr>
        <w:t xml:space="preserve"> балла</w:t>
      </w:r>
    </w:p>
    <w:p w14:paraId="2EDD7673" w14:textId="0115DD38" w:rsidR="00051278" w:rsidRPr="00884CBC" w:rsidRDefault="00051278" w:rsidP="009B1DAC">
      <w:pPr>
        <w:pStyle w:val="Style23"/>
        <w:widowControl/>
        <w:rPr>
          <w:rStyle w:val="FontStyle138"/>
          <w:i w:val="0"/>
          <w:sz w:val="24"/>
          <w:szCs w:val="24"/>
        </w:rPr>
      </w:pPr>
    </w:p>
    <w:p w14:paraId="560C0EA3" w14:textId="77777777" w:rsidR="002D70AE" w:rsidRPr="00884CBC" w:rsidRDefault="002D70AE" w:rsidP="002D70AE">
      <w:pPr>
        <w:jc w:val="both"/>
        <w:rPr>
          <w:b/>
        </w:rPr>
      </w:pPr>
      <w:r w:rsidRPr="00884CBC">
        <w:rPr>
          <w:b/>
        </w:rPr>
        <w:t>Критерии и шкала оценивания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4"/>
        <w:gridCol w:w="7132"/>
      </w:tblGrid>
      <w:tr w:rsidR="002D70AE" w:rsidRPr="00884CBC" w14:paraId="23B5685C" w14:textId="77777777" w:rsidTr="007757B5">
        <w:tc>
          <w:tcPr>
            <w:tcW w:w="2474" w:type="dxa"/>
            <w:shd w:val="clear" w:color="auto" w:fill="auto"/>
          </w:tcPr>
          <w:p w14:paraId="279A685F" w14:textId="77777777" w:rsidR="002D70AE" w:rsidRPr="00884CBC" w:rsidRDefault="002D70AE" w:rsidP="007757B5">
            <w:pPr>
              <w:spacing w:before="0"/>
              <w:rPr>
                <w:b/>
                <w:bCs/>
              </w:rPr>
            </w:pPr>
            <w:r w:rsidRPr="00884CBC">
              <w:br w:type="page"/>
            </w:r>
            <w:r w:rsidRPr="00884CBC">
              <w:rPr>
                <w:b/>
                <w:bCs/>
              </w:rPr>
              <w:t>Оценка</w:t>
            </w:r>
          </w:p>
        </w:tc>
        <w:tc>
          <w:tcPr>
            <w:tcW w:w="7132" w:type="dxa"/>
            <w:shd w:val="clear" w:color="auto" w:fill="auto"/>
          </w:tcPr>
          <w:p w14:paraId="69A2C03A" w14:textId="77777777" w:rsidR="002D70AE" w:rsidRPr="00884CBC" w:rsidRDefault="002D70AE" w:rsidP="007757B5">
            <w:pPr>
              <w:spacing w:before="0"/>
              <w:rPr>
                <w:b/>
                <w:bCs/>
              </w:rPr>
            </w:pPr>
            <w:r w:rsidRPr="00884CBC">
              <w:rPr>
                <w:b/>
                <w:bCs/>
              </w:rPr>
              <w:t>Критерии оценки</w:t>
            </w:r>
          </w:p>
        </w:tc>
      </w:tr>
      <w:tr w:rsidR="002D70AE" w:rsidRPr="00884CBC" w14:paraId="0F04E18E" w14:textId="77777777" w:rsidTr="007757B5">
        <w:tc>
          <w:tcPr>
            <w:tcW w:w="2474" w:type="dxa"/>
            <w:shd w:val="clear" w:color="auto" w:fill="auto"/>
          </w:tcPr>
          <w:p w14:paraId="01714B7F" w14:textId="77777777" w:rsidR="002D70AE" w:rsidRPr="00884CBC" w:rsidRDefault="002D70AE" w:rsidP="007757B5">
            <w:pPr>
              <w:spacing w:before="0"/>
              <w:rPr>
                <w:bCs/>
              </w:rPr>
            </w:pPr>
            <w:r w:rsidRPr="00884CBC">
              <w:rPr>
                <w:bCs/>
              </w:rPr>
              <w:t>Зачтено</w:t>
            </w:r>
          </w:p>
          <w:p w14:paraId="7269F1D8" w14:textId="688F29CE" w:rsidR="002D70AE" w:rsidRPr="00884CBC" w:rsidRDefault="007E6CC1" w:rsidP="004C6070">
            <w:pPr>
              <w:spacing w:before="0"/>
              <w:rPr>
                <w:bCs/>
              </w:rPr>
            </w:pPr>
            <w:r>
              <w:rPr>
                <w:bCs/>
              </w:rPr>
              <w:t>15-25</w:t>
            </w:r>
          </w:p>
        </w:tc>
        <w:tc>
          <w:tcPr>
            <w:tcW w:w="7132" w:type="dxa"/>
            <w:shd w:val="clear" w:color="auto" w:fill="auto"/>
          </w:tcPr>
          <w:p w14:paraId="656FD9D6" w14:textId="77777777" w:rsidR="002D70AE" w:rsidRPr="00884CBC" w:rsidRDefault="002D70AE" w:rsidP="007757B5">
            <w:pPr>
              <w:jc w:val="both"/>
              <w:rPr>
                <w:bCs/>
              </w:rPr>
            </w:pPr>
            <w:r w:rsidRPr="00884CBC">
              <w:rPr>
                <w:bCs/>
              </w:rPr>
              <w:t>Выставляется при соответствии параметрам экзаменационной шкалы на уровнях «отлично», «хорошо», «удовлетворительно».</w:t>
            </w:r>
          </w:p>
        </w:tc>
      </w:tr>
      <w:tr w:rsidR="002D70AE" w:rsidRPr="00884CBC" w14:paraId="0643A5B4" w14:textId="77777777" w:rsidTr="007757B5">
        <w:tc>
          <w:tcPr>
            <w:tcW w:w="2474" w:type="dxa"/>
            <w:shd w:val="clear" w:color="auto" w:fill="auto"/>
          </w:tcPr>
          <w:p w14:paraId="494DACE6" w14:textId="77777777" w:rsidR="002D70AE" w:rsidRPr="00884CBC" w:rsidRDefault="002D70AE" w:rsidP="007757B5">
            <w:pPr>
              <w:spacing w:before="0"/>
              <w:rPr>
                <w:bCs/>
              </w:rPr>
            </w:pPr>
            <w:r w:rsidRPr="00884CBC">
              <w:rPr>
                <w:bCs/>
              </w:rPr>
              <w:t>Незачтено</w:t>
            </w:r>
          </w:p>
          <w:p w14:paraId="43EEC2C1" w14:textId="204627A6" w:rsidR="002D70AE" w:rsidRPr="00884CBC" w:rsidRDefault="007E6CC1" w:rsidP="00BE2306">
            <w:pPr>
              <w:spacing w:before="0"/>
              <w:rPr>
                <w:bCs/>
              </w:rPr>
            </w:pPr>
            <w:r>
              <w:rPr>
                <w:bCs/>
              </w:rPr>
              <w:t>14</w:t>
            </w:r>
            <w:r w:rsidR="004C6070" w:rsidRPr="00884CBC">
              <w:rPr>
                <w:bCs/>
              </w:rPr>
              <w:t xml:space="preserve"> и </w:t>
            </w:r>
            <w:r w:rsidR="002D70AE" w:rsidRPr="00884CBC">
              <w:rPr>
                <w:bCs/>
              </w:rPr>
              <w:t>менее</w:t>
            </w:r>
          </w:p>
        </w:tc>
        <w:tc>
          <w:tcPr>
            <w:tcW w:w="7132" w:type="dxa"/>
            <w:shd w:val="clear" w:color="auto" w:fill="auto"/>
          </w:tcPr>
          <w:p w14:paraId="39B23FBA" w14:textId="77777777" w:rsidR="002D70AE" w:rsidRPr="00884CBC" w:rsidRDefault="002D70AE" w:rsidP="007757B5">
            <w:pPr>
              <w:jc w:val="both"/>
              <w:rPr>
                <w:bCs/>
              </w:rPr>
            </w:pPr>
            <w:r w:rsidRPr="00884CBC">
              <w:rPr>
                <w:bCs/>
              </w:rPr>
              <w:t>Выставляется при соответствии параметрам экзаменационной шкалы на уровне «неудовлетворительно».</w:t>
            </w:r>
          </w:p>
        </w:tc>
      </w:tr>
      <w:bookmarkEnd w:id="4"/>
    </w:tbl>
    <w:p w14:paraId="796B78C0" w14:textId="77777777" w:rsidR="009B1DAC" w:rsidRPr="00884CBC" w:rsidRDefault="009B1DAC" w:rsidP="009B1DAC">
      <w:pPr>
        <w:pStyle w:val="Style63"/>
        <w:widowControl/>
      </w:pPr>
    </w:p>
    <w:p w14:paraId="089E884A" w14:textId="4E685D08" w:rsidR="002425F5" w:rsidRDefault="002425F5">
      <w:pPr>
        <w:spacing w:before="0"/>
        <w:rPr>
          <w:rStyle w:val="FontStyle141"/>
          <w:sz w:val="24"/>
          <w:szCs w:val="24"/>
        </w:rPr>
      </w:pPr>
      <w:r>
        <w:rPr>
          <w:rStyle w:val="FontStyle141"/>
          <w:sz w:val="24"/>
          <w:szCs w:val="24"/>
        </w:rPr>
        <w:br w:type="page"/>
      </w:r>
    </w:p>
    <w:p w14:paraId="3F3780A4" w14:textId="77777777" w:rsidR="00264B4F" w:rsidRPr="00884CBC" w:rsidRDefault="00264B4F" w:rsidP="00264B4F">
      <w:pPr>
        <w:jc w:val="center"/>
        <w:rPr>
          <w:b/>
          <w:spacing w:val="20"/>
        </w:rPr>
      </w:pPr>
      <w:r w:rsidRPr="00884CBC">
        <w:rPr>
          <w:b/>
          <w:spacing w:val="20"/>
        </w:rPr>
        <w:lastRenderedPageBreak/>
        <w:t>МИНИСТЕРСТВО ОБРАЗОВАНИЯ И НАУКИ РОССИЙСКОЙ ФЕДЕРАЦИИ</w:t>
      </w:r>
    </w:p>
    <w:p w14:paraId="4F4EE865" w14:textId="77777777" w:rsidR="00264B4F" w:rsidRPr="00884CBC" w:rsidRDefault="00264B4F" w:rsidP="00264B4F">
      <w:pPr>
        <w:jc w:val="center"/>
      </w:pPr>
      <w:r w:rsidRPr="00884CBC">
        <w:t xml:space="preserve">ФЕДЕРАЛЬНОЕ ГОСУДАРСТВЕННОЕ АВТОНОМНОЕ ОБРАЗОВАТЕЛЬНОЕ УЧРЕЖДЕНИЕ </w:t>
      </w:r>
    </w:p>
    <w:p w14:paraId="21365C36" w14:textId="77777777" w:rsidR="00264B4F" w:rsidRPr="00884CBC" w:rsidRDefault="00264B4F" w:rsidP="00264B4F">
      <w:pPr>
        <w:jc w:val="center"/>
      </w:pPr>
      <w:r w:rsidRPr="00884CBC">
        <w:t>ВЫСШЕГО ОБРАЗОВАНИЯ</w:t>
      </w:r>
    </w:p>
    <w:p w14:paraId="3D7C3E36" w14:textId="77777777" w:rsidR="00264B4F" w:rsidRPr="00884CBC" w:rsidRDefault="00264B4F" w:rsidP="00264B4F">
      <w:pPr>
        <w:jc w:val="center"/>
      </w:pPr>
      <w:r w:rsidRPr="00884CBC">
        <w:t>«Национальный исследовательский ядерный университет «МИФИ»</w:t>
      </w:r>
    </w:p>
    <w:p w14:paraId="626B791A" w14:textId="77777777" w:rsidR="00264B4F" w:rsidRPr="00884CBC" w:rsidRDefault="00264B4F" w:rsidP="00264B4F">
      <w:pPr>
        <w:jc w:val="center"/>
        <w:rPr>
          <w:b/>
        </w:rPr>
      </w:pPr>
      <w:r w:rsidRPr="00884CBC">
        <w:rPr>
          <w:b/>
        </w:rPr>
        <w:t>Обнинский институт атомной энергетики –</w:t>
      </w:r>
    </w:p>
    <w:p w14:paraId="5011D254" w14:textId="77777777" w:rsidR="00264B4F" w:rsidRPr="00884CBC" w:rsidRDefault="00264B4F" w:rsidP="00264B4F">
      <w:pPr>
        <w:jc w:val="center"/>
      </w:pPr>
      <w:r w:rsidRPr="00884CBC">
        <w:t xml:space="preserve">филиал федерального государственного автономного образовательного учреждения высшего </w:t>
      </w:r>
    </w:p>
    <w:p w14:paraId="56BED255" w14:textId="77777777" w:rsidR="00264B4F" w:rsidRPr="00884CBC" w:rsidRDefault="00264B4F" w:rsidP="00264B4F">
      <w:pPr>
        <w:jc w:val="center"/>
      </w:pPr>
      <w:r w:rsidRPr="00884CBC">
        <w:t>образования «Национальный исследовательский ядерный университет «МИФИ»</w:t>
      </w:r>
    </w:p>
    <w:p w14:paraId="7197DD58" w14:textId="77777777" w:rsidR="00264B4F" w:rsidRPr="00884CBC" w:rsidRDefault="00264B4F" w:rsidP="00264B4F">
      <w:pPr>
        <w:jc w:val="center"/>
        <w:rPr>
          <w:b/>
          <w:sz w:val="26"/>
          <w:szCs w:val="26"/>
        </w:rPr>
      </w:pPr>
      <w:r w:rsidRPr="00884CBC">
        <w:rPr>
          <w:b/>
          <w:sz w:val="26"/>
          <w:szCs w:val="26"/>
        </w:rPr>
        <w:t>(ИАТЭ НИЯУ МИФИ</w:t>
      </w:r>
    </w:p>
    <w:p w14:paraId="6A136A55" w14:textId="77777777" w:rsidR="00264B4F" w:rsidRPr="00884CBC" w:rsidRDefault="00264B4F" w:rsidP="00264B4F">
      <w:pPr>
        <w:jc w:val="center"/>
        <w:rPr>
          <w:b/>
          <w:sz w:val="26"/>
          <w:szCs w:val="26"/>
        </w:rPr>
      </w:pPr>
    </w:p>
    <w:p w14:paraId="05E33857" w14:textId="77777777" w:rsidR="00264B4F" w:rsidRPr="00884CBC" w:rsidRDefault="00264B4F" w:rsidP="00264B4F">
      <w:pPr>
        <w:jc w:val="center"/>
      </w:pPr>
    </w:p>
    <w:p w14:paraId="78F525F0" w14:textId="77777777" w:rsidR="00264B4F" w:rsidRPr="00884CBC" w:rsidRDefault="00264B4F" w:rsidP="00264B4F">
      <w:pPr>
        <w:spacing w:before="0"/>
        <w:jc w:val="center"/>
        <w:rPr>
          <w:b/>
          <w:lang w:eastAsia="ko-KR"/>
        </w:rPr>
      </w:pPr>
    </w:p>
    <w:p w14:paraId="6FBD5B33" w14:textId="77777777" w:rsidR="00264B4F" w:rsidRPr="00884CBC" w:rsidRDefault="00264B4F" w:rsidP="00264B4F">
      <w:pPr>
        <w:ind w:right="-5"/>
        <w:jc w:val="center"/>
        <w:rPr>
          <w:b/>
          <w:sz w:val="28"/>
        </w:rPr>
      </w:pPr>
      <w:r w:rsidRPr="00884CBC">
        <w:rPr>
          <w:b/>
          <w:sz w:val="28"/>
        </w:rPr>
        <w:t>ИНСТИТУТ ОБЩЕЙ ПРОФЕССИОНАЛЬНОЙ ПОДГОТОВКИ</w:t>
      </w:r>
    </w:p>
    <w:p w14:paraId="4E60ACD6" w14:textId="52540F6E" w:rsidR="00264B4F" w:rsidRPr="00884CBC" w:rsidRDefault="00F37AE9" w:rsidP="00264B4F">
      <w:pPr>
        <w:ind w:right="-5"/>
        <w:jc w:val="center"/>
        <w:rPr>
          <w:b/>
          <w:sz w:val="28"/>
        </w:rPr>
      </w:pPr>
      <w:r>
        <w:rPr>
          <w:b/>
          <w:sz w:val="28"/>
        </w:rPr>
        <w:t xml:space="preserve">Кафедра </w:t>
      </w:r>
      <w:r w:rsidR="00264B4F" w:rsidRPr="00884CBC">
        <w:rPr>
          <w:b/>
          <w:sz w:val="28"/>
        </w:rPr>
        <w:t>физического воспитания</w:t>
      </w:r>
    </w:p>
    <w:p w14:paraId="6DD36A93" w14:textId="77777777" w:rsidR="00264B4F" w:rsidRPr="00884CBC" w:rsidRDefault="00264B4F" w:rsidP="00264B4F">
      <w:pPr>
        <w:jc w:val="center"/>
      </w:pPr>
    </w:p>
    <w:p w14:paraId="62AC8BA0" w14:textId="77777777" w:rsidR="00264B4F" w:rsidRPr="00884CBC" w:rsidRDefault="00264B4F" w:rsidP="00264B4F">
      <w:pPr>
        <w:spacing w:before="0"/>
        <w:jc w:val="center"/>
        <w:rPr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9"/>
        <w:gridCol w:w="8080"/>
      </w:tblGrid>
      <w:tr w:rsidR="007B3E95" w:rsidRPr="00884CBC" w14:paraId="73674CE1" w14:textId="77777777" w:rsidTr="007B3E95">
        <w:tc>
          <w:tcPr>
            <w:tcW w:w="1959" w:type="dxa"/>
          </w:tcPr>
          <w:p w14:paraId="10756DA4" w14:textId="14C562CC" w:rsidR="007B3E95" w:rsidRPr="00884CBC" w:rsidRDefault="007B3E95" w:rsidP="007B3E95">
            <w:pPr>
              <w:tabs>
                <w:tab w:val="left" w:pos="2295"/>
              </w:tabs>
            </w:pPr>
            <w:r>
              <w:rPr>
                <w:lang w:eastAsia="ko-KR"/>
              </w:rPr>
              <w:t>Направление подготовки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03FBF15E" w14:textId="08E84E16" w:rsidR="007B3E95" w:rsidRPr="00E35C1D" w:rsidRDefault="007B3E95" w:rsidP="007B3E95">
            <w:pPr>
              <w:tabs>
                <w:tab w:val="left" w:pos="2295"/>
              </w:tabs>
              <w:rPr>
                <w:b/>
                <w:color w:val="C00000"/>
              </w:rPr>
            </w:pPr>
            <w:r>
              <w:rPr>
                <w:sz w:val="28"/>
                <w:szCs w:val="28"/>
              </w:rPr>
              <w:t>ОИКС, ОЯФИТ, ОБТ, ЛаПлаз, ОСЭН</w:t>
            </w:r>
          </w:p>
        </w:tc>
      </w:tr>
      <w:tr w:rsidR="007B3E95" w:rsidRPr="00884CBC" w14:paraId="31DF0981" w14:textId="77777777" w:rsidTr="007B3E95">
        <w:tc>
          <w:tcPr>
            <w:tcW w:w="1959" w:type="dxa"/>
          </w:tcPr>
          <w:p w14:paraId="5CFD5A9C" w14:textId="1899AF23" w:rsidR="007B3E95" w:rsidRPr="00884CBC" w:rsidRDefault="007B3E95" w:rsidP="007B3E95">
            <w:pPr>
              <w:tabs>
                <w:tab w:val="left" w:pos="2295"/>
              </w:tabs>
            </w:pPr>
            <w:r>
              <w:rPr>
                <w:szCs w:val="28"/>
              </w:rPr>
              <w:t>Образовательная программа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0BFE325E" w14:textId="641D2A1C" w:rsidR="007B3E95" w:rsidRPr="00E35C1D" w:rsidRDefault="007B3E95" w:rsidP="007B3E95">
            <w:pPr>
              <w:tabs>
                <w:tab w:val="left" w:pos="2295"/>
              </w:tabs>
              <w:rPr>
                <w:b/>
                <w:color w:val="C00000"/>
              </w:rPr>
            </w:pPr>
          </w:p>
        </w:tc>
      </w:tr>
      <w:tr w:rsidR="007B3E95" w:rsidRPr="00884CBC" w14:paraId="0DC878F0" w14:textId="77777777" w:rsidTr="007B3E95">
        <w:tc>
          <w:tcPr>
            <w:tcW w:w="1959" w:type="dxa"/>
          </w:tcPr>
          <w:p w14:paraId="547C6D08" w14:textId="6F01B2B8" w:rsidR="007B3E95" w:rsidRPr="00884CBC" w:rsidRDefault="007B3E95" w:rsidP="007B3E95">
            <w:pPr>
              <w:tabs>
                <w:tab w:val="left" w:pos="2295"/>
              </w:tabs>
            </w:pPr>
            <w:r w:rsidRPr="002E7255">
              <w:rPr>
                <w:szCs w:val="28"/>
              </w:rPr>
              <w:t>Дисциплина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446FBD93" w14:textId="3126D788" w:rsidR="007B3E95" w:rsidRPr="00E35C1D" w:rsidRDefault="007B3E95" w:rsidP="007B3E95">
            <w:pPr>
              <w:tabs>
                <w:tab w:val="left" w:pos="2295"/>
              </w:tabs>
              <w:rPr>
                <w:b/>
              </w:rPr>
            </w:pPr>
            <w:r w:rsidRPr="00E35C1D">
              <w:rPr>
                <w:b/>
                <w:szCs w:val="28"/>
              </w:rPr>
              <w:t>Элективные курсы по физической культуре</w:t>
            </w:r>
          </w:p>
        </w:tc>
      </w:tr>
    </w:tbl>
    <w:p w14:paraId="44DF2266" w14:textId="77777777" w:rsidR="00264B4F" w:rsidRPr="00884CBC" w:rsidRDefault="00264B4F" w:rsidP="00ED158E">
      <w:pPr>
        <w:pStyle w:val="Style5"/>
        <w:widowControl/>
        <w:rPr>
          <w:rStyle w:val="FontStyle141"/>
          <w:sz w:val="24"/>
          <w:szCs w:val="24"/>
        </w:rPr>
      </w:pPr>
    </w:p>
    <w:p w14:paraId="1B72CF11" w14:textId="057CD06B" w:rsidR="00264B4F" w:rsidRPr="00E42E7A" w:rsidRDefault="00264B4F" w:rsidP="00264B4F">
      <w:pPr>
        <w:jc w:val="center"/>
        <w:rPr>
          <w:b/>
          <w:sz w:val="28"/>
        </w:rPr>
      </w:pPr>
      <w:r w:rsidRPr="00E42E7A">
        <w:rPr>
          <w:b/>
          <w:sz w:val="28"/>
        </w:rPr>
        <w:t>Индиви</w:t>
      </w:r>
      <w:r w:rsidR="00E42E7A">
        <w:rPr>
          <w:b/>
          <w:sz w:val="28"/>
        </w:rPr>
        <w:t xml:space="preserve">дуальные задания для студентов </w:t>
      </w:r>
      <w:r w:rsidRPr="00E42E7A">
        <w:rPr>
          <w:b/>
          <w:sz w:val="28"/>
        </w:rPr>
        <w:t>специальной медицинской группы здоровья</w:t>
      </w:r>
    </w:p>
    <w:p w14:paraId="1E7E8982" w14:textId="77777777" w:rsidR="00264B4F" w:rsidRPr="00884CBC" w:rsidRDefault="00264B4F" w:rsidP="00264B4F">
      <w:pPr>
        <w:jc w:val="both"/>
      </w:pPr>
    </w:p>
    <w:p w14:paraId="513F05A5" w14:textId="43BB3A5E" w:rsidR="00264B4F" w:rsidRPr="00884CBC" w:rsidRDefault="00264B4F" w:rsidP="00264B4F">
      <w:pPr>
        <w:jc w:val="center"/>
        <w:rPr>
          <w:noProof/>
        </w:rPr>
      </w:pPr>
      <w:r w:rsidRPr="00884CBC">
        <w:rPr>
          <w:noProof/>
        </w:rPr>
        <w:t xml:space="preserve">Схема составления индивидуальных занятий </w:t>
      </w:r>
      <w:r w:rsidR="00E42E7A">
        <w:rPr>
          <w:noProof/>
        </w:rPr>
        <w:t xml:space="preserve"> </w:t>
      </w:r>
      <w:r w:rsidRPr="00884CBC">
        <w:rPr>
          <w:noProof/>
        </w:rPr>
        <w:t>по заболеваниям</w:t>
      </w:r>
    </w:p>
    <w:p w14:paraId="4D70697E" w14:textId="77777777" w:rsidR="00E42E7A" w:rsidRDefault="00E42E7A" w:rsidP="00264B4F">
      <w:pPr>
        <w:rPr>
          <w:b/>
          <w:noProof/>
        </w:rPr>
      </w:pPr>
      <w:bookmarkStart w:id="5" w:name="_Hlk64374310"/>
    </w:p>
    <w:p w14:paraId="79C87EDA" w14:textId="29661CED" w:rsidR="00264B4F" w:rsidRPr="00884CBC" w:rsidRDefault="00264B4F" w:rsidP="00264B4F">
      <w:pPr>
        <w:rPr>
          <w:b/>
          <w:noProof/>
        </w:rPr>
      </w:pPr>
      <w:r w:rsidRPr="00884CBC">
        <w:rPr>
          <w:b/>
          <w:noProof/>
        </w:rPr>
        <w:t>1.Подготовительная часть 10-15 мин</w:t>
      </w:r>
    </w:p>
    <w:bookmarkEnd w:id="5"/>
    <w:p w14:paraId="1BB77153" w14:textId="77777777" w:rsidR="00264B4F" w:rsidRPr="00884CBC" w:rsidRDefault="00264B4F" w:rsidP="00264B4F">
      <w:pPr>
        <w:rPr>
          <w:noProof/>
        </w:rPr>
      </w:pPr>
      <w:r w:rsidRPr="00884CBC">
        <w:rPr>
          <w:noProof/>
        </w:rPr>
        <w:t>-ходьба с заданием и без задания</w:t>
      </w:r>
    </w:p>
    <w:p w14:paraId="67834801" w14:textId="77777777" w:rsidR="00264B4F" w:rsidRPr="00884CBC" w:rsidRDefault="00264B4F" w:rsidP="00264B4F">
      <w:pPr>
        <w:rPr>
          <w:noProof/>
        </w:rPr>
      </w:pPr>
      <w:r w:rsidRPr="00884CBC">
        <w:rPr>
          <w:noProof/>
        </w:rPr>
        <w:t>- легкий бег с заданием и без задания</w:t>
      </w:r>
    </w:p>
    <w:p w14:paraId="326E39D0" w14:textId="77777777" w:rsidR="00264B4F" w:rsidRPr="00884CBC" w:rsidRDefault="00264B4F" w:rsidP="00264B4F">
      <w:pPr>
        <w:rPr>
          <w:noProof/>
        </w:rPr>
      </w:pPr>
      <w:r w:rsidRPr="00884CBC">
        <w:rPr>
          <w:noProof/>
        </w:rPr>
        <w:t>-дыхательная гимнастика</w:t>
      </w:r>
    </w:p>
    <w:p w14:paraId="49ACA62C" w14:textId="77777777" w:rsidR="00264B4F" w:rsidRPr="00884CBC" w:rsidRDefault="00264B4F" w:rsidP="00264B4F">
      <w:pPr>
        <w:rPr>
          <w:noProof/>
        </w:rPr>
      </w:pPr>
      <w:r w:rsidRPr="00884CBC">
        <w:rPr>
          <w:noProof/>
        </w:rPr>
        <w:t>- гимнастика для глаз</w:t>
      </w:r>
    </w:p>
    <w:p w14:paraId="7F6FB601" w14:textId="6C3F33E5" w:rsidR="00264B4F" w:rsidRPr="00884CBC" w:rsidRDefault="00F37AE9" w:rsidP="00264B4F">
      <w:pPr>
        <w:rPr>
          <w:noProof/>
        </w:rPr>
      </w:pPr>
      <w:r>
        <w:rPr>
          <w:noProof/>
        </w:rPr>
        <w:t>-</w:t>
      </w:r>
      <w:r w:rsidR="00264B4F" w:rsidRPr="00884CBC">
        <w:rPr>
          <w:noProof/>
        </w:rPr>
        <w:t>массаж по Усманской</w:t>
      </w:r>
    </w:p>
    <w:p w14:paraId="7BA64443" w14:textId="77777777" w:rsidR="00264B4F" w:rsidRPr="00884CBC" w:rsidRDefault="00264B4F" w:rsidP="00264B4F">
      <w:pPr>
        <w:rPr>
          <w:noProof/>
        </w:rPr>
      </w:pPr>
      <w:r w:rsidRPr="00884CBC">
        <w:rPr>
          <w:noProof/>
        </w:rPr>
        <w:t>-самомассаж</w:t>
      </w:r>
    </w:p>
    <w:p w14:paraId="3495C0F1" w14:textId="77777777" w:rsidR="00264B4F" w:rsidRPr="00884CBC" w:rsidRDefault="00264B4F" w:rsidP="00264B4F">
      <w:pPr>
        <w:rPr>
          <w:noProof/>
        </w:rPr>
      </w:pPr>
      <w:r w:rsidRPr="00884CBC">
        <w:rPr>
          <w:noProof/>
        </w:rPr>
        <w:t>-ОРУ с предметом , без предмеитов, в парах</w:t>
      </w:r>
    </w:p>
    <w:p w14:paraId="7017A81A" w14:textId="77777777" w:rsidR="00264B4F" w:rsidRPr="00884CBC" w:rsidRDefault="00264B4F" w:rsidP="00264B4F">
      <w:pPr>
        <w:rPr>
          <w:b/>
          <w:noProof/>
        </w:rPr>
      </w:pPr>
      <w:bookmarkStart w:id="6" w:name="_Hlk64374322"/>
      <w:r w:rsidRPr="00884CBC">
        <w:rPr>
          <w:b/>
          <w:noProof/>
        </w:rPr>
        <w:t>2.Основная часть (специальные упражнения) 30-35 мин</w:t>
      </w:r>
    </w:p>
    <w:bookmarkEnd w:id="6"/>
    <w:p w14:paraId="5698E362" w14:textId="77777777" w:rsidR="00264B4F" w:rsidRPr="00884CBC" w:rsidRDefault="00264B4F" w:rsidP="00264B4F">
      <w:pPr>
        <w:rPr>
          <w:noProof/>
        </w:rPr>
      </w:pPr>
      <w:r w:rsidRPr="00884CBC">
        <w:rPr>
          <w:noProof/>
        </w:rPr>
        <w:t>-ССС</w:t>
      </w:r>
    </w:p>
    <w:p w14:paraId="4257FCD8" w14:textId="409A5677" w:rsidR="00264B4F" w:rsidRPr="00884CBC" w:rsidRDefault="00264B4F" w:rsidP="00264B4F">
      <w:pPr>
        <w:rPr>
          <w:noProof/>
        </w:rPr>
      </w:pPr>
      <w:r w:rsidRPr="00884CBC">
        <w:rPr>
          <w:noProof/>
        </w:rPr>
        <w:t>-заболевания органов дыхания</w:t>
      </w:r>
    </w:p>
    <w:p w14:paraId="448BC6EE" w14:textId="77777777" w:rsidR="00264B4F" w:rsidRPr="00884CBC" w:rsidRDefault="00264B4F" w:rsidP="00264B4F">
      <w:pPr>
        <w:rPr>
          <w:noProof/>
        </w:rPr>
      </w:pPr>
      <w:r w:rsidRPr="00884CBC">
        <w:rPr>
          <w:noProof/>
        </w:rPr>
        <w:t>-нарушения ОДА</w:t>
      </w:r>
    </w:p>
    <w:p w14:paraId="415B77D8" w14:textId="77777777" w:rsidR="00264B4F" w:rsidRPr="00884CBC" w:rsidRDefault="00264B4F" w:rsidP="00264B4F">
      <w:pPr>
        <w:rPr>
          <w:noProof/>
        </w:rPr>
      </w:pPr>
      <w:r w:rsidRPr="00884CBC">
        <w:rPr>
          <w:noProof/>
        </w:rPr>
        <w:t>-заболевания органов пищеварения</w:t>
      </w:r>
    </w:p>
    <w:p w14:paraId="6D117C12" w14:textId="77777777" w:rsidR="00264B4F" w:rsidRPr="00884CBC" w:rsidRDefault="00264B4F" w:rsidP="00264B4F">
      <w:pPr>
        <w:rPr>
          <w:noProof/>
        </w:rPr>
      </w:pPr>
      <w:r w:rsidRPr="00884CBC">
        <w:rPr>
          <w:noProof/>
        </w:rPr>
        <w:t>-эндокринные и обменные заболевания</w:t>
      </w:r>
    </w:p>
    <w:p w14:paraId="52D1C03D" w14:textId="77777777" w:rsidR="00264B4F" w:rsidRPr="00884CBC" w:rsidRDefault="00264B4F" w:rsidP="00264B4F">
      <w:pPr>
        <w:rPr>
          <w:noProof/>
        </w:rPr>
      </w:pPr>
      <w:r w:rsidRPr="00884CBC">
        <w:rPr>
          <w:noProof/>
        </w:rPr>
        <w:t>-травма и заболевания суставов</w:t>
      </w:r>
    </w:p>
    <w:p w14:paraId="53C8CE2F" w14:textId="77777777" w:rsidR="00264B4F" w:rsidRPr="00884CBC" w:rsidRDefault="00264B4F" w:rsidP="00264B4F">
      <w:pPr>
        <w:rPr>
          <w:noProof/>
        </w:rPr>
      </w:pPr>
      <w:r w:rsidRPr="00884CBC">
        <w:rPr>
          <w:noProof/>
        </w:rPr>
        <w:t>-заболевания мочевыделительной системы</w:t>
      </w:r>
    </w:p>
    <w:p w14:paraId="599ABBBC" w14:textId="77777777" w:rsidR="00264B4F" w:rsidRPr="00884CBC" w:rsidRDefault="00264B4F" w:rsidP="00264B4F">
      <w:pPr>
        <w:rPr>
          <w:noProof/>
        </w:rPr>
      </w:pPr>
      <w:r w:rsidRPr="00884CBC">
        <w:rPr>
          <w:noProof/>
        </w:rPr>
        <w:t>-миопия</w:t>
      </w:r>
    </w:p>
    <w:p w14:paraId="20211342" w14:textId="77777777" w:rsidR="00264B4F" w:rsidRPr="00884CBC" w:rsidRDefault="00264B4F" w:rsidP="00264B4F">
      <w:pPr>
        <w:rPr>
          <w:b/>
          <w:bCs/>
          <w:noProof/>
        </w:rPr>
      </w:pPr>
      <w:bookmarkStart w:id="7" w:name="_Hlk64374614"/>
      <w:r w:rsidRPr="00884CBC">
        <w:rPr>
          <w:noProof/>
        </w:rPr>
        <w:lastRenderedPageBreak/>
        <w:t xml:space="preserve">3. </w:t>
      </w:r>
      <w:r w:rsidRPr="00884CBC">
        <w:rPr>
          <w:b/>
          <w:bCs/>
          <w:noProof/>
        </w:rPr>
        <w:t>Заключительная часть 10-15 мин</w:t>
      </w:r>
    </w:p>
    <w:bookmarkEnd w:id="7"/>
    <w:p w14:paraId="2FEC9D66" w14:textId="77777777" w:rsidR="00264B4F" w:rsidRPr="00884CBC" w:rsidRDefault="00264B4F" w:rsidP="00264B4F">
      <w:pPr>
        <w:rPr>
          <w:noProof/>
        </w:rPr>
      </w:pPr>
      <w:r w:rsidRPr="00884CBC">
        <w:rPr>
          <w:noProof/>
        </w:rPr>
        <w:t>-упражнения на расслабление</w:t>
      </w:r>
    </w:p>
    <w:p w14:paraId="235F2467" w14:textId="77777777" w:rsidR="00264B4F" w:rsidRPr="00884CBC" w:rsidRDefault="00264B4F" w:rsidP="00264B4F">
      <w:pPr>
        <w:rPr>
          <w:noProof/>
        </w:rPr>
      </w:pPr>
      <w:r w:rsidRPr="00884CBC">
        <w:rPr>
          <w:noProof/>
        </w:rPr>
        <w:t>-упражнения на гибкость</w:t>
      </w:r>
    </w:p>
    <w:p w14:paraId="14044ECD" w14:textId="77777777" w:rsidR="00264B4F" w:rsidRPr="00884CBC" w:rsidRDefault="00264B4F" w:rsidP="00264B4F">
      <w:pPr>
        <w:rPr>
          <w:noProof/>
        </w:rPr>
      </w:pPr>
      <w:r w:rsidRPr="00884CBC">
        <w:rPr>
          <w:noProof/>
        </w:rPr>
        <w:t>-пилатес</w:t>
      </w:r>
    </w:p>
    <w:p w14:paraId="044FB79D" w14:textId="77777777" w:rsidR="00264B4F" w:rsidRPr="00884CBC" w:rsidRDefault="00264B4F" w:rsidP="00264B4F">
      <w:pPr>
        <w:rPr>
          <w:noProof/>
        </w:rPr>
      </w:pPr>
      <w:r w:rsidRPr="00884CBC">
        <w:rPr>
          <w:noProof/>
        </w:rPr>
        <w:t>- йога</w:t>
      </w:r>
    </w:p>
    <w:p w14:paraId="0143AACD" w14:textId="77777777" w:rsidR="00264B4F" w:rsidRPr="00884CBC" w:rsidRDefault="00264B4F" w:rsidP="00264B4F">
      <w:pPr>
        <w:rPr>
          <w:noProof/>
        </w:rPr>
      </w:pPr>
    </w:p>
    <w:p w14:paraId="1BFC26C2" w14:textId="5F47B41B" w:rsidR="00264B4F" w:rsidRPr="00E42E7A" w:rsidRDefault="00264B4F" w:rsidP="00E42E7A">
      <w:pPr>
        <w:ind w:left="360"/>
        <w:jc w:val="both"/>
        <w:rPr>
          <w:b/>
          <w:sz w:val="28"/>
          <w:szCs w:val="28"/>
        </w:rPr>
      </w:pPr>
      <w:bookmarkStart w:id="8" w:name="_Hlk64374633"/>
      <w:r w:rsidRPr="00E42E7A">
        <w:rPr>
          <w:b/>
          <w:sz w:val="28"/>
          <w:szCs w:val="28"/>
        </w:rPr>
        <w:t>Показатели и критерии оценки индивидуального задания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8"/>
        <w:gridCol w:w="6084"/>
        <w:gridCol w:w="1417"/>
      </w:tblGrid>
      <w:tr w:rsidR="00264B4F" w:rsidRPr="00884CBC" w14:paraId="127A51E2" w14:textId="77777777" w:rsidTr="00287479">
        <w:tc>
          <w:tcPr>
            <w:tcW w:w="2388" w:type="dxa"/>
          </w:tcPr>
          <w:p w14:paraId="3367A15E" w14:textId="77777777" w:rsidR="00264B4F" w:rsidRPr="00884CBC" w:rsidRDefault="00264B4F" w:rsidP="00287479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before="0"/>
              <w:jc w:val="center"/>
              <w:textAlignment w:val="baseline"/>
              <w:rPr>
                <w:bCs/>
              </w:rPr>
            </w:pPr>
            <w:r w:rsidRPr="00884CBC">
              <w:rPr>
                <w:bCs/>
              </w:rPr>
              <w:t>Показатели оценки</w:t>
            </w:r>
          </w:p>
        </w:tc>
        <w:tc>
          <w:tcPr>
            <w:tcW w:w="6084" w:type="dxa"/>
          </w:tcPr>
          <w:p w14:paraId="29A65DAB" w14:textId="77777777" w:rsidR="00264B4F" w:rsidRPr="00884CBC" w:rsidRDefault="00264B4F" w:rsidP="00287479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before="0"/>
              <w:jc w:val="center"/>
              <w:textAlignment w:val="baseline"/>
              <w:rPr>
                <w:bCs/>
              </w:rPr>
            </w:pPr>
            <w:r w:rsidRPr="00884CBC">
              <w:rPr>
                <w:bCs/>
              </w:rPr>
              <w:t>Критерии оценки</w:t>
            </w:r>
          </w:p>
        </w:tc>
        <w:tc>
          <w:tcPr>
            <w:tcW w:w="1417" w:type="dxa"/>
          </w:tcPr>
          <w:p w14:paraId="6E642207" w14:textId="77777777" w:rsidR="00264B4F" w:rsidRPr="00884CBC" w:rsidRDefault="00264B4F" w:rsidP="00287479">
            <w:pPr>
              <w:spacing w:before="0"/>
              <w:jc w:val="center"/>
              <w:rPr>
                <w:bCs/>
                <w:lang w:val="en-US"/>
              </w:rPr>
            </w:pPr>
            <w:r w:rsidRPr="00884CBC">
              <w:rPr>
                <w:bCs/>
              </w:rPr>
              <w:t>Баллы (</w:t>
            </w:r>
            <w:r w:rsidRPr="00884CBC">
              <w:rPr>
                <w:bCs/>
                <w:lang w:val="en-US"/>
              </w:rPr>
              <w:t>max)</w:t>
            </w:r>
          </w:p>
        </w:tc>
      </w:tr>
      <w:tr w:rsidR="00264B4F" w:rsidRPr="00884CBC" w14:paraId="23F6F56A" w14:textId="77777777" w:rsidTr="00287479">
        <w:tc>
          <w:tcPr>
            <w:tcW w:w="2388" w:type="dxa"/>
          </w:tcPr>
          <w:p w14:paraId="79A3F32F" w14:textId="77777777" w:rsidR="00264B4F" w:rsidRPr="00884CBC" w:rsidRDefault="00264B4F" w:rsidP="00287479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before="0"/>
              <w:textAlignment w:val="baseline"/>
              <w:rPr>
                <w:bCs/>
              </w:rPr>
            </w:pPr>
            <w:r w:rsidRPr="00884CBC">
              <w:rPr>
                <w:bCs/>
              </w:rPr>
              <w:t>1. Новизна реферированного текста</w:t>
            </w:r>
          </w:p>
        </w:tc>
        <w:tc>
          <w:tcPr>
            <w:tcW w:w="6084" w:type="dxa"/>
          </w:tcPr>
          <w:p w14:paraId="21B55919" w14:textId="77777777" w:rsidR="00264B4F" w:rsidRPr="00884CBC" w:rsidRDefault="00264B4F" w:rsidP="00287479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before="0"/>
              <w:textAlignment w:val="baseline"/>
              <w:rPr>
                <w:bCs/>
              </w:rPr>
            </w:pPr>
            <w:r w:rsidRPr="00884CBC">
              <w:rPr>
                <w:bCs/>
              </w:rPr>
              <w:t>-  новизна и самостоятельность в оформлении задания,</w:t>
            </w:r>
            <w:r w:rsidRPr="00884CBC">
              <w:rPr>
                <w:bCs/>
              </w:rPr>
              <w:br/>
              <w:t>самостоятельность выполнения.</w:t>
            </w:r>
          </w:p>
        </w:tc>
        <w:tc>
          <w:tcPr>
            <w:tcW w:w="1417" w:type="dxa"/>
          </w:tcPr>
          <w:p w14:paraId="4527D3D9" w14:textId="65C396A9" w:rsidR="00264B4F" w:rsidRPr="00884CBC" w:rsidRDefault="007E6CC1" w:rsidP="00287479">
            <w:pPr>
              <w:spacing w:before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264B4F" w:rsidRPr="00884CBC" w14:paraId="6D71950C" w14:textId="77777777" w:rsidTr="00287479">
        <w:tc>
          <w:tcPr>
            <w:tcW w:w="2388" w:type="dxa"/>
          </w:tcPr>
          <w:p w14:paraId="5431A538" w14:textId="77777777" w:rsidR="00264B4F" w:rsidRPr="00884CBC" w:rsidRDefault="00264B4F" w:rsidP="00287479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before="0"/>
              <w:textAlignment w:val="baseline"/>
              <w:rPr>
                <w:bCs/>
              </w:rPr>
            </w:pPr>
            <w:r w:rsidRPr="00884CBC">
              <w:rPr>
                <w:bCs/>
              </w:rPr>
              <w:t>2. Степень раскрытия</w:t>
            </w:r>
            <w:r w:rsidRPr="00884CBC">
              <w:rPr>
                <w:bCs/>
              </w:rPr>
              <w:br/>
              <w:t>сущности задания</w:t>
            </w:r>
          </w:p>
        </w:tc>
        <w:tc>
          <w:tcPr>
            <w:tcW w:w="6084" w:type="dxa"/>
          </w:tcPr>
          <w:p w14:paraId="0F9C3AA6" w14:textId="4E53C317" w:rsidR="00264B4F" w:rsidRPr="00884CBC" w:rsidRDefault="00264B4F" w:rsidP="00287479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before="0"/>
              <w:textAlignment w:val="baseline"/>
              <w:rPr>
                <w:bCs/>
              </w:rPr>
            </w:pPr>
            <w:r w:rsidRPr="00884CBC">
              <w:rPr>
                <w:bCs/>
              </w:rPr>
              <w:t>- соответствие плана по теме задания;</w:t>
            </w:r>
            <w:r w:rsidRPr="00884CBC">
              <w:rPr>
                <w:bCs/>
              </w:rPr>
              <w:br/>
              <w:t>- соответствие содержания теме и плану задания;</w:t>
            </w:r>
            <w:r w:rsidRPr="00884CBC">
              <w:rPr>
                <w:bCs/>
              </w:rPr>
              <w:br/>
              <w:t>- умение работать с литературой, систематизиров</w:t>
            </w:r>
            <w:r w:rsidR="007E6CC1">
              <w:rPr>
                <w:bCs/>
              </w:rPr>
              <w:t>ать и структурировать материал;</w:t>
            </w:r>
          </w:p>
        </w:tc>
        <w:tc>
          <w:tcPr>
            <w:tcW w:w="1417" w:type="dxa"/>
          </w:tcPr>
          <w:p w14:paraId="7782BBF5" w14:textId="5F29AAAD" w:rsidR="00264B4F" w:rsidRPr="00884CBC" w:rsidRDefault="007E6CC1" w:rsidP="00287479">
            <w:pPr>
              <w:spacing w:before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264B4F" w:rsidRPr="00884CBC" w14:paraId="141AB5C4" w14:textId="77777777" w:rsidTr="00287479">
        <w:tc>
          <w:tcPr>
            <w:tcW w:w="2388" w:type="dxa"/>
          </w:tcPr>
          <w:p w14:paraId="396FCEB1" w14:textId="77777777" w:rsidR="00264B4F" w:rsidRPr="00884CBC" w:rsidRDefault="00264B4F" w:rsidP="00287479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before="0"/>
              <w:textAlignment w:val="baseline"/>
              <w:rPr>
                <w:bCs/>
              </w:rPr>
            </w:pPr>
            <w:r w:rsidRPr="00884CBC">
              <w:rPr>
                <w:bCs/>
              </w:rPr>
              <w:t>3. Обоснованность выбора источников</w:t>
            </w:r>
          </w:p>
        </w:tc>
        <w:tc>
          <w:tcPr>
            <w:tcW w:w="6084" w:type="dxa"/>
          </w:tcPr>
          <w:p w14:paraId="11593458" w14:textId="77777777" w:rsidR="00264B4F" w:rsidRPr="00884CBC" w:rsidRDefault="00264B4F" w:rsidP="00287479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before="0"/>
              <w:textAlignment w:val="baseline"/>
              <w:rPr>
                <w:bCs/>
              </w:rPr>
            </w:pPr>
            <w:r w:rsidRPr="00884CBC">
              <w:rPr>
                <w:bCs/>
              </w:rPr>
              <w:t>- круг, полнота использования литературных источников по теме;</w:t>
            </w:r>
            <w:r w:rsidRPr="00884CBC">
              <w:rPr>
                <w:bCs/>
              </w:rPr>
              <w:br/>
              <w:t>- привлечение новейших работ по выбранной теме (журнальные публикации, материалы сборников научных трудов и т.д.).</w:t>
            </w:r>
          </w:p>
        </w:tc>
        <w:tc>
          <w:tcPr>
            <w:tcW w:w="1417" w:type="dxa"/>
          </w:tcPr>
          <w:p w14:paraId="2639D7DB" w14:textId="0F38AC55" w:rsidR="00264B4F" w:rsidRPr="00884CBC" w:rsidRDefault="007E6CC1" w:rsidP="00287479">
            <w:pPr>
              <w:spacing w:before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264B4F" w:rsidRPr="00884CBC" w14:paraId="20488E0E" w14:textId="77777777" w:rsidTr="00287479">
        <w:tc>
          <w:tcPr>
            <w:tcW w:w="2388" w:type="dxa"/>
          </w:tcPr>
          <w:p w14:paraId="5FBBE56F" w14:textId="77777777" w:rsidR="00264B4F" w:rsidRPr="00884CBC" w:rsidRDefault="00264B4F" w:rsidP="00287479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before="0"/>
              <w:textAlignment w:val="baseline"/>
              <w:rPr>
                <w:bCs/>
              </w:rPr>
            </w:pPr>
            <w:r w:rsidRPr="00884CBC">
              <w:rPr>
                <w:bCs/>
              </w:rPr>
              <w:t>4. Соблюдение требований к оформлению</w:t>
            </w:r>
          </w:p>
        </w:tc>
        <w:tc>
          <w:tcPr>
            <w:tcW w:w="6084" w:type="dxa"/>
          </w:tcPr>
          <w:p w14:paraId="465DCD3C" w14:textId="77777777" w:rsidR="00264B4F" w:rsidRPr="00884CBC" w:rsidRDefault="00264B4F" w:rsidP="00287479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before="0"/>
              <w:textAlignment w:val="baseline"/>
              <w:rPr>
                <w:bCs/>
              </w:rPr>
            </w:pPr>
            <w:r w:rsidRPr="00884CBC">
              <w:rPr>
                <w:bCs/>
              </w:rPr>
              <w:t>- правильное оформление;</w:t>
            </w:r>
            <w:r w:rsidRPr="00884CBC">
              <w:rPr>
                <w:bCs/>
              </w:rPr>
              <w:br/>
              <w:t>- грамотность и культура изложения;</w:t>
            </w:r>
            <w:r w:rsidRPr="00884CBC">
              <w:rPr>
                <w:bCs/>
              </w:rPr>
              <w:br/>
              <w:t>- владение терминологией и понятийным аппаратом проблемы;</w:t>
            </w:r>
            <w:r w:rsidRPr="00884CBC">
              <w:rPr>
                <w:bCs/>
              </w:rPr>
              <w:br/>
              <w:t>- соблюдение требований к объему задания.</w:t>
            </w:r>
          </w:p>
        </w:tc>
        <w:tc>
          <w:tcPr>
            <w:tcW w:w="1417" w:type="dxa"/>
          </w:tcPr>
          <w:p w14:paraId="17973E95" w14:textId="6506966E" w:rsidR="00264B4F" w:rsidRPr="00884CBC" w:rsidRDefault="007E6CC1" w:rsidP="00287479">
            <w:pPr>
              <w:spacing w:before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264B4F" w:rsidRPr="00884CBC" w14:paraId="5D2E5375" w14:textId="77777777" w:rsidTr="00287479">
        <w:tc>
          <w:tcPr>
            <w:tcW w:w="2388" w:type="dxa"/>
          </w:tcPr>
          <w:p w14:paraId="1A7E8435" w14:textId="77777777" w:rsidR="00264B4F" w:rsidRPr="00884CBC" w:rsidRDefault="00264B4F" w:rsidP="00287479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before="0"/>
              <w:textAlignment w:val="baseline"/>
              <w:rPr>
                <w:bCs/>
              </w:rPr>
            </w:pPr>
            <w:r w:rsidRPr="00884CBC">
              <w:rPr>
                <w:bCs/>
              </w:rPr>
              <w:t>5. Грамотность</w:t>
            </w:r>
          </w:p>
        </w:tc>
        <w:tc>
          <w:tcPr>
            <w:tcW w:w="6084" w:type="dxa"/>
          </w:tcPr>
          <w:p w14:paraId="02A2A5EC" w14:textId="77777777" w:rsidR="00264B4F" w:rsidRPr="00884CBC" w:rsidRDefault="00264B4F" w:rsidP="00287479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before="0"/>
              <w:textAlignment w:val="baseline"/>
              <w:rPr>
                <w:bCs/>
              </w:rPr>
            </w:pPr>
            <w:r w:rsidRPr="00884CBC">
              <w:rPr>
                <w:bCs/>
              </w:rPr>
              <w:t>- отсутствие орфографических и синтаксических ошибок, стилистических погрешностей;</w:t>
            </w:r>
            <w:r w:rsidRPr="00884CBC">
              <w:rPr>
                <w:bCs/>
              </w:rPr>
              <w:br/>
              <w:t>- отсутствие опечаток, сокращений слов, кроме общепринятых;</w:t>
            </w:r>
            <w:r w:rsidRPr="00884CBC">
              <w:rPr>
                <w:bCs/>
              </w:rPr>
              <w:br/>
              <w:t>- литературный стиль.</w:t>
            </w:r>
          </w:p>
        </w:tc>
        <w:tc>
          <w:tcPr>
            <w:tcW w:w="1417" w:type="dxa"/>
          </w:tcPr>
          <w:p w14:paraId="34C3F8D8" w14:textId="59603DCD" w:rsidR="00264B4F" w:rsidRPr="00884CBC" w:rsidRDefault="007E6CC1" w:rsidP="00287479">
            <w:pPr>
              <w:spacing w:before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</w:tbl>
    <w:bookmarkEnd w:id="8"/>
    <w:p w14:paraId="57350A4A" w14:textId="77777777" w:rsidR="007E6CC1" w:rsidRPr="007E6CC1" w:rsidRDefault="007E6CC1" w:rsidP="007E6CC1">
      <w:pPr>
        <w:ind w:left="360"/>
        <w:jc w:val="both"/>
        <w:rPr>
          <w:b/>
          <w:sz w:val="28"/>
          <w:szCs w:val="28"/>
        </w:rPr>
      </w:pPr>
      <w:r w:rsidRPr="007E6CC1">
        <w:rPr>
          <w:b/>
          <w:sz w:val="28"/>
          <w:szCs w:val="28"/>
        </w:rPr>
        <w:t>Шкалы оценок:</w:t>
      </w:r>
    </w:p>
    <w:p w14:paraId="28D8A30F" w14:textId="77777777" w:rsidR="007E6CC1" w:rsidRPr="00884CBC" w:rsidRDefault="007E6CC1" w:rsidP="007E6CC1">
      <w:pPr>
        <w:tabs>
          <w:tab w:val="left" w:pos="0"/>
          <w:tab w:val="left" w:pos="720"/>
        </w:tabs>
        <w:overflowPunct w:val="0"/>
        <w:jc w:val="both"/>
        <w:textAlignment w:val="baseline"/>
        <w:rPr>
          <w:bCs/>
        </w:rPr>
      </w:pPr>
      <w:r>
        <w:rPr>
          <w:bCs/>
        </w:rPr>
        <w:t xml:space="preserve">23 </w:t>
      </w:r>
      <w:r w:rsidRPr="00884CBC">
        <w:rPr>
          <w:bCs/>
        </w:rPr>
        <w:t>-</w:t>
      </w:r>
      <w:r>
        <w:rPr>
          <w:bCs/>
        </w:rPr>
        <w:t xml:space="preserve"> 25</w:t>
      </w:r>
      <w:r w:rsidRPr="00884CBC">
        <w:rPr>
          <w:bCs/>
        </w:rPr>
        <w:t xml:space="preserve"> баллов – оценка «отлично»;</w:t>
      </w:r>
    </w:p>
    <w:p w14:paraId="19F438B0" w14:textId="77777777" w:rsidR="007E6CC1" w:rsidRPr="00884CBC" w:rsidRDefault="007E6CC1" w:rsidP="007E6CC1">
      <w:pPr>
        <w:tabs>
          <w:tab w:val="left" w:pos="0"/>
          <w:tab w:val="left" w:pos="720"/>
        </w:tabs>
        <w:overflowPunct w:val="0"/>
        <w:jc w:val="both"/>
        <w:textAlignment w:val="baseline"/>
        <w:rPr>
          <w:bCs/>
        </w:rPr>
      </w:pPr>
      <w:r>
        <w:rPr>
          <w:bCs/>
        </w:rPr>
        <w:t>19 - 22</w:t>
      </w:r>
      <w:r w:rsidRPr="00884CBC">
        <w:rPr>
          <w:bCs/>
        </w:rPr>
        <w:t xml:space="preserve"> баллов – оценка «хорошо»;</w:t>
      </w:r>
    </w:p>
    <w:p w14:paraId="492F814B" w14:textId="77777777" w:rsidR="007E6CC1" w:rsidRPr="00884CBC" w:rsidRDefault="007E6CC1" w:rsidP="007E6CC1">
      <w:pPr>
        <w:tabs>
          <w:tab w:val="left" w:pos="0"/>
          <w:tab w:val="left" w:pos="720"/>
        </w:tabs>
        <w:overflowPunct w:val="0"/>
        <w:jc w:val="both"/>
        <w:textAlignment w:val="baseline"/>
        <w:rPr>
          <w:bCs/>
        </w:rPr>
      </w:pPr>
      <w:r>
        <w:rPr>
          <w:bCs/>
        </w:rPr>
        <w:t>15 - 18</w:t>
      </w:r>
      <w:r w:rsidRPr="00884CBC">
        <w:rPr>
          <w:bCs/>
        </w:rPr>
        <w:t xml:space="preserve"> баллов – оценка «удовлетворительно»;</w:t>
      </w:r>
    </w:p>
    <w:p w14:paraId="3E7FED6B" w14:textId="77777777" w:rsidR="007E6CC1" w:rsidRDefault="007E6CC1" w:rsidP="007E6CC1">
      <w:pPr>
        <w:tabs>
          <w:tab w:val="left" w:pos="0"/>
          <w:tab w:val="left" w:pos="720"/>
        </w:tabs>
        <w:overflowPunct w:val="0"/>
        <w:jc w:val="both"/>
        <w:textAlignment w:val="baseline"/>
        <w:rPr>
          <w:bCs/>
        </w:rPr>
      </w:pPr>
      <w:r w:rsidRPr="00884CBC">
        <w:rPr>
          <w:bCs/>
        </w:rPr>
        <w:t xml:space="preserve">0 – </w:t>
      </w:r>
      <w:r>
        <w:rPr>
          <w:bCs/>
        </w:rPr>
        <w:t>14</w:t>
      </w:r>
      <w:r w:rsidRPr="00884CBC">
        <w:rPr>
          <w:bCs/>
        </w:rPr>
        <w:t xml:space="preserve"> баллов – оценка «неудовлетворительно».</w:t>
      </w:r>
    </w:p>
    <w:p w14:paraId="4CC3ED2C" w14:textId="77777777" w:rsidR="007E6CC1" w:rsidRDefault="007E6CC1" w:rsidP="007E6CC1">
      <w:pPr>
        <w:ind w:left="360"/>
        <w:jc w:val="both"/>
        <w:rPr>
          <w:b/>
          <w:sz w:val="28"/>
          <w:szCs w:val="28"/>
        </w:rPr>
      </w:pPr>
    </w:p>
    <w:p w14:paraId="136E9FE2" w14:textId="77777777" w:rsidR="007E6CC1" w:rsidRPr="00264B4F" w:rsidRDefault="007E6CC1" w:rsidP="007E6CC1">
      <w:pPr>
        <w:ind w:left="360"/>
        <w:jc w:val="both"/>
        <w:rPr>
          <w:b/>
          <w:sz w:val="28"/>
          <w:szCs w:val="28"/>
        </w:rPr>
      </w:pPr>
      <w:r w:rsidRPr="00264B4F">
        <w:rPr>
          <w:b/>
          <w:sz w:val="28"/>
          <w:szCs w:val="28"/>
        </w:rPr>
        <w:t>Критерии и шкала оценивания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4"/>
        <w:gridCol w:w="7132"/>
      </w:tblGrid>
      <w:tr w:rsidR="007E6CC1" w:rsidRPr="00287858" w14:paraId="0277D2B4" w14:textId="77777777" w:rsidTr="004326DA">
        <w:tc>
          <w:tcPr>
            <w:tcW w:w="2474" w:type="dxa"/>
            <w:shd w:val="clear" w:color="auto" w:fill="auto"/>
          </w:tcPr>
          <w:p w14:paraId="15F84DFD" w14:textId="77777777" w:rsidR="007E6CC1" w:rsidRPr="00287858" w:rsidRDefault="007E6CC1" w:rsidP="004326DA">
            <w:pPr>
              <w:spacing w:before="0"/>
              <w:rPr>
                <w:b/>
                <w:bCs/>
              </w:rPr>
            </w:pPr>
            <w:r w:rsidRPr="00287858">
              <w:br w:type="page"/>
            </w:r>
            <w:r w:rsidRPr="00287858">
              <w:rPr>
                <w:b/>
                <w:bCs/>
              </w:rPr>
              <w:t>Оценка</w:t>
            </w:r>
          </w:p>
        </w:tc>
        <w:tc>
          <w:tcPr>
            <w:tcW w:w="7132" w:type="dxa"/>
            <w:shd w:val="clear" w:color="auto" w:fill="auto"/>
          </w:tcPr>
          <w:p w14:paraId="71D48ED1" w14:textId="77777777" w:rsidR="007E6CC1" w:rsidRPr="00287858" w:rsidRDefault="007E6CC1" w:rsidP="004326DA">
            <w:pPr>
              <w:spacing w:before="0"/>
              <w:rPr>
                <w:b/>
                <w:bCs/>
              </w:rPr>
            </w:pPr>
            <w:r w:rsidRPr="00287858">
              <w:rPr>
                <w:b/>
                <w:bCs/>
              </w:rPr>
              <w:t>Критерии оценки</w:t>
            </w:r>
          </w:p>
        </w:tc>
      </w:tr>
      <w:tr w:rsidR="007E6CC1" w:rsidRPr="00287858" w14:paraId="2E4C45C2" w14:textId="77777777" w:rsidTr="004326DA">
        <w:tc>
          <w:tcPr>
            <w:tcW w:w="2474" w:type="dxa"/>
            <w:shd w:val="clear" w:color="auto" w:fill="auto"/>
          </w:tcPr>
          <w:p w14:paraId="49DAF0B9" w14:textId="77777777" w:rsidR="007E6CC1" w:rsidRPr="00287858" w:rsidRDefault="007E6CC1" w:rsidP="004326DA">
            <w:pPr>
              <w:spacing w:before="0"/>
              <w:rPr>
                <w:bCs/>
              </w:rPr>
            </w:pPr>
            <w:r w:rsidRPr="00287858">
              <w:rPr>
                <w:bCs/>
              </w:rPr>
              <w:t>Зачтено</w:t>
            </w:r>
          </w:p>
          <w:p w14:paraId="6F51BEED" w14:textId="77777777" w:rsidR="007E6CC1" w:rsidRPr="00287858" w:rsidRDefault="007E6CC1" w:rsidP="004326DA">
            <w:pPr>
              <w:spacing w:before="0"/>
              <w:rPr>
                <w:bCs/>
              </w:rPr>
            </w:pPr>
            <w:r>
              <w:rPr>
                <w:bCs/>
              </w:rPr>
              <w:t>15-25</w:t>
            </w:r>
          </w:p>
        </w:tc>
        <w:tc>
          <w:tcPr>
            <w:tcW w:w="7132" w:type="dxa"/>
            <w:shd w:val="clear" w:color="auto" w:fill="auto"/>
          </w:tcPr>
          <w:p w14:paraId="2E167326" w14:textId="77777777" w:rsidR="007E6CC1" w:rsidRPr="00287858" w:rsidRDefault="007E6CC1" w:rsidP="004326DA">
            <w:pPr>
              <w:jc w:val="both"/>
              <w:rPr>
                <w:bCs/>
              </w:rPr>
            </w:pPr>
            <w:r w:rsidRPr="00287858">
              <w:rPr>
                <w:bCs/>
              </w:rPr>
              <w:t>Выставляется при соответствии параметрам экзаменационной шкалы на уровнях «отлично», «хорошо», «удовлетворительно».</w:t>
            </w:r>
          </w:p>
        </w:tc>
      </w:tr>
      <w:tr w:rsidR="007E6CC1" w:rsidRPr="00287858" w14:paraId="4CF376F0" w14:textId="77777777" w:rsidTr="004326DA">
        <w:tc>
          <w:tcPr>
            <w:tcW w:w="2474" w:type="dxa"/>
            <w:shd w:val="clear" w:color="auto" w:fill="auto"/>
          </w:tcPr>
          <w:p w14:paraId="3F1CEBDC" w14:textId="77777777" w:rsidR="007E6CC1" w:rsidRPr="00287858" w:rsidRDefault="007E6CC1" w:rsidP="004326DA">
            <w:pPr>
              <w:spacing w:before="0"/>
              <w:rPr>
                <w:bCs/>
              </w:rPr>
            </w:pPr>
            <w:r w:rsidRPr="00287858">
              <w:rPr>
                <w:bCs/>
              </w:rPr>
              <w:t>Не</w:t>
            </w:r>
            <w:r>
              <w:rPr>
                <w:bCs/>
              </w:rPr>
              <w:t xml:space="preserve"> </w:t>
            </w:r>
            <w:r w:rsidRPr="00287858">
              <w:rPr>
                <w:bCs/>
              </w:rPr>
              <w:t>зачтено</w:t>
            </w:r>
          </w:p>
          <w:p w14:paraId="53911C3B" w14:textId="77777777" w:rsidR="007E6CC1" w:rsidRPr="00287858" w:rsidRDefault="007E6CC1" w:rsidP="004326DA">
            <w:pPr>
              <w:spacing w:before="0"/>
              <w:rPr>
                <w:bCs/>
              </w:rPr>
            </w:pPr>
            <w:r>
              <w:rPr>
                <w:bCs/>
              </w:rPr>
              <w:t>14</w:t>
            </w:r>
            <w:r w:rsidRPr="00287858">
              <w:rPr>
                <w:bCs/>
              </w:rPr>
              <w:t xml:space="preserve"> и менее</w:t>
            </w:r>
          </w:p>
        </w:tc>
        <w:tc>
          <w:tcPr>
            <w:tcW w:w="7132" w:type="dxa"/>
            <w:shd w:val="clear" w:color="auto" w:fill="auto"/>
          </w:tcPr>
          <w:p w14:paraId="00F4DDF3" w14:textId="77777777" w:rsidR="007E6CC1" w:rsidRPr="00287858" w:rsidRDefault="007E6CC1" w:rsidP="004326DA">
            <w:pPr>
              <w:jc w:val="both"/>
              <w:rPr>
                <w:bCs/>
              </w:rPr>
            </w:pPr>
            <w:r w:rsidRPr="00287858">
              <w:rPr>
                <w:bCs/>
              </w:rPr>
              <w:t>Выставляется при соответствии параметрам экзаменационной шкалы на уровне «неудовлетворительно».</w:t>
            </w:r>
          </w:p>
        </w:tc>
      </w:tr>
      <w:bookmarkEnd w:id="0"/>
    </w:tbl>
    <w:p w14:paraId="508627B3" w14:textId="77777777" w:rsidR="007E5BE7" w:rsidRPr="009637CD" w:rsidRDefault="007E5BE7" w:rsidP="00F37AE9">
      <w:pPr>
        <w:jc w:val="center"/>
        <w:rPr>
          <w:bCs/>
          <w:sz w:val="28"/>
          <w:szCs w:val="28"/>
        </w:rPr>
      </w:pPr>
    </w:p>
    <w:sectPr w:rsidR="007E5BE7" w:rsidRPr="009637CD" w:rsidSect="007C08D7">
      <w:footerReference w:type="even" r:id="rId8"/>
      <w:footerReference w:type="default" r:id="rId9"/>
      <w:pgSz w:w="11906" w:h="16838" w:code="9"/>
      <w:pgMar w:top="851" w:right="748" w:bottom="1134" w:left="1259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9DEDD3" w14:textId="77777777" w:rsidR="00973751" w:rsidRDefault="00973751">
      <w:r>
        <w:separator/>
      </w:r>
    </w:p>
  </w:endnote>
  <w:endnote w:type="continuationSeparator" w:id="0">
    <w:p w14:paraId="6D8A786D" w14:textId="77777777" w:rsidR="00973751" w:rsidRDefault="00973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360AA" w14:textId="77777777" w:rsidR="0070159C" w:rsidRDefault="0070159C" w:rsidP="00B9039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0C00B83" w14:textId="77777777" w:rsidR="0070159C" w:rsidRDefault="0070159C" w:rsidP="00B90396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4B97F" w14:textId="6DB4BA34" w:rsidR="0070159C" w:rsidRDefault="0070159C" w:rsidP="00B9039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2009A">
      <w:rPr>
        <w:rStyle w:val="a6"/>
        <w:noProof/>
      </w:rPr>
      <w:t>7</w:t>
    </w:r>
    <w:r>
      <w:rPr>
        <w:rStyle w:val="a6"/>
      </w:rPr>
      <w:fldChar w:fldCharType="end"/>
    </w:r>
  </w:p>
  <w:p w14:paraId="70DD291C" w14:textId="77777777" w:rsidR="0070159C" w:rsidRDefault="0070159C" w:rsidP="00B9039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4B4A1F" w14:textId="77777777" w:rsidR="00973751" w:rsidRDefault="00973751">
      <w:r>
        <w:separator/>
      </w:r>
    </w:p>
  </w:footnote>
  <w:footnote w:type="continuationSeparator" w:id="0">
    <w:p w14:paraId="2810CA9F" w14:textId="77777777" w:rsidR="00973751" w:rsidRDefault="009737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9" w:hanging="360"/>
      </w:pPr>
      <w:rPr>
        <w:rFonts w:ascii="Times New Roman" w:hAnsi="Times New Roman" w:cs="Times New Roman"/>
        <w:b w:val="0"/>
        <w:bCs w:val="0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1418" w:hanging="360"/>
      </w:pPr>
    </w:lvl>
    <w:lvl w:ilvl="2">
      <w:numFmt w:val="bullet"/>
      <w:lvlText w:val="•"/>
      <w:lvlJc w:val="left"/>
      <w:pPr>
        <w:ind w:left="2377" w:hanging="360"/>
      </w:pPr>
    </w:lvl>
    <w:lvl w:ilvl="3">
      <w:numFmt w:val="bullet"/>
      <w:lvlText w:val="•"/>
      <w:lvlJc w:val="left"/>
      <w:pPr>
        <w:ind w:left="3335" w:hanging="360"/>
      </w:pPr>
    </w:lvl>
    <w:lvl w:ilvl="4">
      <w:numFmt w:val="bullet"/>
      <w:lvlText w:val="•"/>
      <w:lvlJc w:val="left"/>
      <w:pPr>
        <w:ind w:left="4294" w:hanging="360"/>
      </w:pPr>
    </w:lvl>
    <w:lvl w:ilvl="5">
      <w:numFmt w:val="bullet"/>
      <w:lvlText w:val="•"/>
      <w:lvlJc w:val="left"/>
      <w:pPr>
        <w:ind w:left="5253" w:hanging="360"/>
      </w:pPr>
    </w:lvl>
    <w:lvl w:ilvl="6">
      <w:numFmt w:val="bullet"/>
      <w:lvlText w:val="•"/>
      <w:lvlJc w:val="left"/>
      <w:pPr>
        <w:ind w:left="6211" w:hanging="360"/>
      </w:pPr>
    </w:lvl>
    <w:lvl w:ilvl="7">
      <w:numFmt w:val="bullet"/>
      <w:lvlText w:val="•"/>
      <w:lvlJc w:val="left"/>
      <w:pPr>
        <w:ind w:left="7170" w:hanging="360"/>
      </w:pPr>
    </w:lvl>
    <w:lvl w:ilvl="8">
      <w:numFmt w:val="bullet"/>
      <w:lvlText w:val="•"/>
      <w:lvlJc w:val="left"/>
      <w:pPr>
        <w:ind w:left="8129" w:hanging="360"/>
      </w:pPr>
    </w:lvl>
  </w:abstractNum>
  <w:abstractNum w:abstractNumId="1" w15:restartNumberingAfterBreak="0">
    <w:nsid w:val="00000403"/>
    <w:multiLevelType w:val="multilevel"/>
    <w:tmpl w:val="00000886"/>
    <w:lvl w:ilvl="0">
      <w:start w:val="27"/>
      <w:numFmt w:val="decimal"/>
      <w:lvlText w:val="%1."/>
      <w:lvlJc w:val="left"/>
      <w:pPr>
        <w:ind w:left="538" w:hanging="430"/>
      </w:pPr>
      <w:rPr>
        <w:rFonts w:ascii="Times New Roman" w:hAnsi="Times New Roman" w:cs="Times New Roman"/>
        <w:b w:val="0"/>
        <w:bCs w:val="0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1490" w:hanging="430"/>
      </w:pPr>
    </w:lvl>
    <w:lvl w:ilvl="2">
      <w:numFmt w:val="bullet"/>
      <w:lvlText w:val="•"/>
      <w:lvlJc w:val="left"/>
      <w:pPr>
        <w:ind w:left="2441" w:hanging="430"/>
      </w:pPr>
    </w:lvl>
    <w:lvl w:ilvl="3">
      <w:numFmt w:val="bullet"/>
      <w:lvlText w:val="•"/>
      <w:lvlJc w:val="left"/>
      <w:pPr>
        <w:ind w:left="3391" w:hanging="430"/>
      </w:pPr>
    </w:lvl>
    <w:lvl w:ilvl="4">
      <w:numFmt w:val="bullet"/>
      <w:lvlText w:val="•"/>
      <w:lvlJc w:val="left"/>
      <w:pPr>
        <w:ind w:left="4342" w:hanging="430"/>
      </w:pPr>
    </w:lvl>
    <w:lvl w:ilvl="5">
      <w:numFmt w:val="bullet"/>
      <w:lvlText w:val="•"/>
      <w:lvlJc w:val="left"/>
      <w:pPr>
        <w:ind w:left="5293" w:hanging="430"/>
      </w:pPr>
    </w:lvl>
    <w:lvl w:ilvl="6">
      <w:numFmt w:val="bullet"/>
      <w:lvlText w:val="•"/>
      <w:lvlJc w:val="left"/>
      <w:pPr>
        <w:ind w:left="6243" w:hanging="430"/>
      </w:pPr>
    </w:lvl>
    <w:lvl w:ilvl="7">
      <w:numFmt w:val="bullet"/>
      <w:lvlText w:val="•"/>
      <w:lvlJc w:val="left"/>
      <w:pPr>
        <w:ind w:left="7194" w:hanging="430"/>
      </w:pPr>
    </w:lvl>
    <w:lvl w:ilvl="8">
      <w:numFmt w:val="bullet"/>
      <w:lvlText w:val="•"/>
      <w:lvlJc w:val="left"/>
      <w:pPr>
        <w:ind w:left="8145" w:hanging="430"/>
      </w:pPr>
    </w:lvl>
  </w:abstractNum>
  <w:abstractNum w:abstractNumId="2" w15:restartNumberingAfterBreak="0">
    <w:nsid w:val="05361F2E"/>
    <w:multiLevelType w:val="multilevel"/>
    <w:tmpl w:val="3920E6D2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7852872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D2557A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C5388F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035C4B"/>
    <w:multiLevelType w:val="hybridMultilevel"/>
    <w:tmpl w:val="C58882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4A2854"/>
    <w:multiLevelType w:val="hybridMultilevel"/>
    <w:tmpl w:val="AD54E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96BAB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8B5008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B5535B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32715D4"/>
    <w:multiLevelType w:val="hybridMultilevel"/>
    <w:tmpl w:val="B99E7402"/>
    <w:lvl w:ilvl="0" w:tplc="1F705814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8346B7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02E7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6CAF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48DD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0E55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7CA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D010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C291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F55C9E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952631"/>
    <w:multiLevelType w:val="hybridMultilevel"/>
    <w:tmpl w:val="B70CF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384E7A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9E05D1"/>
    <w:multiLevelType w:val="hybridMultilevel"/>
    <w:tmpl w:val="6BAE85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4D71298"/>
    <w:multiLevelType w:val="hybridMultilevel"/>
    <w:tmpl w:val="29D67546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63579FC"/>
    <w:multiLevelType w:val="hybridMultilevel"/>
    <w:tmpl w:val="029C7B8C"/>
    <w:lvl w:ilvl="0" w:tplc="9E26A7F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6750347"/>
    <w:multiLevelType w:val="hybridMultilevel"/>
    <w:tmpl w:val="E6141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9CD978">
      <w:start w:val="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3D0208"/>
    <w:multiLevelType w:val="hybridMultilevel"/>
    <w:tmpl w:val="CCCAD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220232"/>
    <w:multiLevelType w:val="hybridMultilevel"/>
    <w:tmpl w:val="D7B86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75736"/>
    <w:multiLevelType w:val="hybridMultilevel"/>
    <w:tmpl w:val="B99E7402"/>
    <w:lvl w:ilvl="0" w:tplc="04190001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2B019F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010482"/>
    <w:multiLevelType w:val="hybridMultilevel"/>
    <w:tmpl w:val="BA76AF26"/>
    <w:lvl w:ilvl="0" w:tplc="86E6CD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26B7BA6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487022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9449AC"/>
    <w:multiLevelType w:val="multilevel"/>
    <w:tmpl w:val="96C44140"/>
    <w:lvl w:ilvl="0">
      <w:start w:val="1"/>
      <w:numFmt w:val="russianUpper"/>
      <w:pStyle w:val="30"/>
      <w:suff w:val="space"/>
      <w:lvlText w:val="Приложение %1"/>
      <w:lvlJc w:val="left"/>
      <w:pPr>
        <w:ind w:left="357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554"/>
        </w:tabs>
        <w:ind w:left="1194" w:firstLine="0"/>
      </w:pPr>
      <w:rPr>
        <w:rFonts w:hint="default"/>
      </w:rPr>
    </w:lvl>
    <w:lvl w:ilvl="2">
      <w:start w:val="1"/>
      <w:numFmt w:val="russianUpper"/>
      <w:lvlText w:val="Приложение %3."/>
      <w:lvlJc w:val="left"/>
      <w:pPr>
        <w:tabs>
          <w:tab w:val="num" w:pos="837"/>
        </w:tabs>
        <w:ind w:left="83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994"/>
        </w:tabs>
        <w:ind w:left="263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14"/>
        </w:tabs>
        <w:ind w:left="335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34"/>
        </w:tabs>
        <w:ind w:left="407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54"/>
        </w:tabs>
        <w:ind w:left="479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74"/>
        </w:tabs>
        <w:ind w:left="551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594"/>
        </w:tabs>
        <w:ind w:left="6234" w:firstLine="0"/>
      </w:pPr>
      <w:rPr>
        <w:rFonts w:hint="default"/>
      </w:rPr>
    </w:lvl>
  </w:abstractNum>
  <w:abstractNum w:abstractNumId="28" w15:restartNumberingAfterBreak="0">
    <w:nsid w:val="6DD560EE"/>
    <w:multiLevelType w:val="hybridMultilevel"/>
    <w:tmpl w:val="B99E7402"/>
    <w:lvl w:ilvl="0" w:tplc="1C6E08DE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AF8293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C699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689C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FC44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B844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7C1F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6254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E078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E4819AF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EB4346E"/>
    <w:multiLevelType w:val="hybridMultilevel"/>
    <w:tmpl w:val="57222924"/>
    <w:lvl w:ilvl="0" w:tplc="9E26A7F6">
      <w:start w:val="1"/>
      <w:numFmt w:val="bullet"/>
      <w:pStyle w:val="8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AC5B0F"/>
    <w:multiLevelType w:val="hybridMultilevel"/>
    <w:tmpl w:val="B99E7402"/>
    <w:lvl w:ilvl="0" w:tplc="04190001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0B624F"/>
    <w:multiLevelType w:val="hybridMultilevel"/>
    <w:tmpl w:val="04AC72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6D51C0A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7"/>
  </w:num>
  <w:num w:numId="3">
    <w:abstractNumId w:val="30"/>
  </w:num>
  <w:num w:numId="4">
    <w:abstractNumId w:val="18"/>
  </w:num>
  <w:num w:numId="5">
    <w:abstractNumId w:val="10"/>
  </w:num>
  <w:num w:numId="6">
    <w:abstractNumId w:val="15"/>
  </w:num>
  <w:num w:numId="7">
    <w:abstractNumId w:val="4"/>
  </w:num>
  <w:num w:numId="8">
    <w:abstractNumId w:val="5"/>
  </w:num>
  <w:num w:numId="9">
    <w:abstractNumId w:val="12"/>
  </w:num>
  <w:num w:numId="10">
    <w:abstractNumId w:val="31"/>
  </w:num>
  <w:num w:numId="11">
    <w:abstractNumId w:val="23"/>
  </w:num>
  <w:num w:numId="12">
    <w:abstractNumId w:val="22"/>
  </w:num>
  <w:num w:numId="13">
    <w:abstractNumId w:val="3"/>
  </w:num>
  <w:num w:numId="14">
    <w:abstractNumId w:val="25"/>
  </w:num>
  <w:num w:numId="15">
    <w:abstractNumId w:val="29"/>
  </w:num>
  <w:num w:numId="16">
    <w:abstractNumId w:val="33"/>
  </w:num>
  <w:num w:numId="17">
    <w:abstractNumId w:val="28"/>
  </w:num>
  <w:num w:numId="18">
    <w:abstractNumId w:val="26"/>
  </w:num>
  <w:num w:numId="19">
    <w:abstractNumId w:val="8"/>
  </w:num>
  <w:num w:numId="20">
    <w:abstractNumId w:val="13"/>
  </w:num>
  <w:num w:numId="21">
    <w:abstractNumId w:val="2"/>
  </w:num>
  <w:num w:numId="22">
    <w:abstractNumId w:val="32"/>
  </w:num>
  <w:num w:numId="23">
    <w:abstractNumId w:val="6"/>
  </w:num>
  <w:num w:numId="24">
    <w:abstractNumId w:val="16"/>
  </w:num>
  <w:num w:numId="25">
    <w:abstractNumId w:val="14"/>
  </w:num>
  <w:num w:numId="26">
    <w:abstractNumId w:val="21"/>
  </w:num>
  <w:num w:numId="27">
    <w:abstractNumId w:val="17"/>
  </w:num>
  <w:num w:numId="28">
    <w:abstractNumId w:val="9"/>
  </w:num>
  <w:num w:numId="29">
    <w:abstractNumId w:val="11"/>
  </w:num>
  <w:num w:numId="30">
    <w:abstractNumId w:val="7"/>
  </w:num>
  <w:num w:numId="31">
    <w:abstractNumId w:val="19"/>
  </w:num>
  <w:num w:numId="32">
    <w:abstractNumId w:val="1"/>
  </w:num>
  <w:num w:numId="33">
    <w:abstractNumId w:val="0"/>
  </w:num>
  <w:num w:numId="34">
    <w:abstractNumId w:val="20"/>
  </w:num>
  <w:num w:numId="35">
    <w:abstractNumId w:val="2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AB5"/>
    <w:rsid w:val="000053FA"/>
    <w:rsid w:val="000108F2"/>
    <w:rsid w:val="0001466A"/>
    <w:rsid w:val="00014D24"/>
    <w:rsid w:val="00017052"/>
    <w:rsid w:val="00017E1C"/>
    <w:rsid w:val="000216F1"/>
    <w:rsid w:val="00021F8B"/>
    <w:rsid w:val="00025443"/>
    <w:rsid w:val="00026B7F"/>
    <w:rsid w:val="00034646"/>
    <w:rsid w:val="000348C1"/>
    <w:rsid w:val="00035F51"/>
    <w:rsid w:val="000371DD"/>
    <w:rsid w:val="00043A63"/>
    <w:rsid w:val="00046D7F"/>
    <w:rsid w:val="00047F53"/>
    <w:rsid w:val="00051278"/>
    <w:rsid w:val="00051B07"/>
    <w:rsid w:val="00051C0F"/>
    <w:rsid w:val="00051C5F"/>
    <w:rsid w:val="00055AB5"/>
    <w:rsid w:val="00056F7A"/>
    <w:rsid w:val="000623D5"/>
    <w:rsid w:val="0006380A"/>
    <w:rsid w:val="00066EAC"/>
    <w:rsid w:val="00070602"/>
    <w:rsid w:val="00071D02"/>
    <w:rsid w:val="0007282B"/>
    <w:rsid w:val="00073BFE"/>
    <w:rsid w:val="000742A9"/>
    <w:rsid w:val="00075652"/>
    <w:rsid w:val="00086348"/>
    <w:rsid w:val="00091B8C"/>
    <w:rsid w:val="00092B68"/>
    <w:rsid w:val="00095583"/>
    <w:rsid w:val="000A19F9"/>
    <w:rsid w:val="000A1D3D"/>
    <w:rsid w:val="000A2096"/>
    <w:rsid w:val="000A3B8B"/>
    <w:rsid w:val="000A4BC2"/>
    <w:rsid w:val="000A5BBD"/>
    <w:rsid w:val="000A6ECD"/>
    <w:rsid w:val="000A7CD1"/>
    <w:rsid w:val="000B2332"/>
    <w:rsid w:val="000B2FCE"/>
    <w:rsid w:val="000B3616"/>
    <w:rsid w:val="000B474C"/>
    <w:rsid w:val="000B61D2"/>
    <w:rsid w:val="000C6D9B"/>
    <w:rsid w:val="000D144D"/>
    <w:rsid w:val="000D25D1"/>
    <w:rsid w:val="000D2A0C"/>
    <w:rsid w:val="000D2B9F"/>
    <w:rsid w:val="000D60D2"/>
    <w:rsid w:val="000E0152"/>
    <w:rsid w:val="000E2479"/>
    <w:rsid w:val="000E264E"/>
    <w:rsid w:val="000E3314"/>
    <w:rsid w:val="000E42DA"/>
    <w:rsid w:val="000E5291"/>
    <w:rsid w:val="000E539F"/>
    <w:rsid w:val="0010223E"/>
    <w:rsid w:val="00103CC9"/>
    <w:rsid w:val="00112B12"/>
    <w:rsid w:val="00113232"/>
    <w:rsid w:val="001141CF"/>
    <w:rsid w:val="00115BC3"/>
    <w:rsid w:val="001164BD"/>
    <w:rsid w:val="00121D98"/>
    <w:rsid w:val="00122291"/>
    <w:rsid w:val="00124856"/>
    <w:rsid w:val="0012764A"/>
    <w:rsid w:val="00133F64"/>
    <w:rsid w:val="00134DA3"/>
    <w:rsid w:val="00137D5F"/>
    <w:rsid w:val="00137E7E"/>
    <w:rsid w:val="00147226"/>
    <w:rsid w:val="001501B4"/>
    <w:rsid w:val="001539B8"/>
    <w:rsid w:val="00155398"/>
    <w:rsid w:val="00155402"/>
    <w:rsid w:val="00160BFD"/>
    <w:rsid w:val="00161A4F"/>
    <w:rsid w:val="00162FC1"/>
    <w:rsid w:val="001637E1"/>
    <w:rsid w:val="00163D8C"/>
    <w:rsid w:val="001677F0"/>
    <w:rsid w:val="001706AD"/>
    <w:rsid w:val="001712E8"/>
    <w:rsid w:val="0017238C"/>
    <w:rsid w:val="00172549"/>
    <w:rsid w:val="0017279D"/>
    <w:rsid w:val="00174099"/>
    <w:rsid w:val="00181D04"/>
    <w:rsid w:val="001829C6"/>
    <w:rsid w:val="00187289"/>
    <w:rsid w:val="001876AD"/>
    <w:rsid w:val="00187F00"/>
    <w:rsid w:val="00192DBF"/>
    <w:rsid w:val="00193C2A"/>
    <w:rsid w:val="00194439"/>
    <w:rsid w:val="001A17EA"/>
    <w:rsid w:val="001A2A93"/>
    <w:rsid w:val="001A367E"/>
    <w:rsid w:val="001A5FF2"/>
    <w:rsid w:val="001A7593"/>
    <w:rsid w:val="001A78F8"/>
    <w:rsid w:val="001B7DAC"/>
    <w:rsid w:val="001C0B93"/>
    <w:rsid w:val="001C2205"/>
    <w:rsid w:val="001C5523"/>
    <w:rsid w:val="001D09FA"/>
    <w:rsid w:val="001D2C5E"/>
    <w:rsid w:val="001D5460"/>
    <w:rsid w:val="001E0A10"/>
    <w:rsid w:val="001E63E1"/>
    <w:rsid w:val="001E64BB"/>
    <w:rsid w:val="001F29F4"/>
    <w:rsid w:val="001F52D3"/>
    <w:rsid w:val="001F5590"/>
    <w:rsid w:val="001F6679"/>
    <w:rsid w:val="00205106"/>
    <w:rsid w:val="002055B7"/>
    <w:rsid w:val="002063B0"/>
    <w:rsid w:val="00210E9B"/>
    <w:rsid w:val="002117F2"/>
    <w:rsid w:val="0021328E"/>
    <w:rsid w:val="002132FA"/>
    <w:rsid w:val="0021461E"/>
    <w:rsid w:val="002209DB"/>
    <w:rsid w:val="00222EB9"/>
    <w:rsid w:val="002232C2"/>
    <w:rsid w:val="002235D5"/>
    <w:rsid w:val="00225221"/>
    <w:rsid w:val="002268E4"/>
    <w:rsid w:val="00227A68"/>
    <w:rsid w:val="00230614"/>
    <w:rsid w:val="00232770"/>
    <w:rsid w:val="002425F5"/>
    <w:rsid w:val="002430A8"/>
    <w:rsid w:val="002436F3"/>
    <w:rsid w:val="00244B03"/>
    <w:rsid w:val="00246FE6"/>
    <w:rsid w:val="0025074D"/>
    <w:rsid w:val="00256D75"/>
    <w:rsid w:val="0026201C"/>
    <w:rsid w:val="00264B4F"/>
    <w:rsid w:val="00266BDF"/>
    <w:rsid w:val="00267086"/>
    <w:rsid w:val="002744E1"/>
    <w:rsid w:val="002769BC"/>
    <w:rsid w:val="00277910"/>
    <w:rsid w:val="00280575"/>
    <w:rsid w:val="00282D49"/>
    <w:rsid w:val="0028374D"/>
    <w:rsid w:val="00286F3A"/>
    <w:rsid w:val="002870FC"/>
    <w:rsid w:val="00287479"/>
    <w:rsid w:val="00290C4E"/>
    <w:rsid w:val="00292652"/>
    <w:rsid w:val="00295AEB"/>
    <w:rsid w:val="0029673C"/>
    <w:rsid w:val="002A1BEF"/>
    <w:rsid w:val="002A39F5"/>
    <w:rsid w:val="002A3DEC"/>
    <w:rsid w:val="002A70E7"/>
    <w:rsid w:val="002A7EBA"/>
    <w:rsid w:val="002B0600"/>
    <w:rsid w:val="002B27F3"/>
    <w:rsid w:val="002B2ADC"/>
    <w:rsid w:val="002B6936"/>
    <w:rsid w:val="002B73A2"/>
    <w:rsid w:val="002B777F"/>
    <w:rsid w:val="002C3D12"/>
    <w:rsid w:val="002C3F96"/>
    <w:rsid w:val="002C405E"/>
    <w:rsid w:val="002C4C9E"/>
    <w:rsid w:val="002D23B9"/>
    <w:rsid w:val="002D5646"/>
    <w:rsid w:val="002D70AE"/>
    <w:rsid w:val="002E2380"/>
    <w:rsid w:val="002E2800"/>
    <w:rsid w:val="002E7255"/>
    <w:rsid w:val="002F2BE8"/>
    <w:rsid w:val="002F4299"/>
    <w:rsid w:val="0030306A"/>
    <w:rsid w:val="003105FB"/>
    <w:rsid w:val="00313805"/>
    <w:rsid w:val="00313892"/>
    <w:rsid w:val="003158BD"/>
    <w:rsid w:val="00315912"/>
    <w:rsid w:val="0032066C"/>
    <w:rsid w:val="0032118C"/>
    <w:rsid w:val="003238DC"/>
    <w:rsid w:val="0033422C"/>
    <w:rsid w:val="00334322"/>
    <w:rsid w:val="00336A0B"/>
    <w:rsid w:val="00336D34"/>
    <w:rsid w:val="00340D6E"/>
    <w:rsid w:val="0034169A"/>
    <w:rsid w:val="003468E2"/>
    <w:rsid w:val="00346D72"/>
    <w:rsid w:val="00351F55"/>
    <w:rsid w:val="0035232F"/>
    <w:rsid w:val="00353F29"/>
    <w:rsid w:val="00360A7F"/>
    <w:rsid w:val="00361A08"/>
    <w:rsid w:val="003645D5"/>
    <w:rsid w:val="0036775F"/>
    <w:rsid w:val="00380D56"/>
    <w:rsid w:val="003818D2"/>
    <w:rsid w:val="00384B3D"/>
    <w:rsid w:val="00386A4F"/>
    <w:rsid w:val="003905A2"/>
    <w:rsid w:val="003907AB"/>
    <w:rsid w:val="00391D33"/>
    <w:rsid w:val="00392605"/>
    <w:rsid w:val="00392FEB"/>
    <w:rsid w:val="003949AF"/>
    <w:rsid w:val="00396EBF"/>
    <w:rsid w:val="0039735B"/>
    <w:rsid w:val="00397793"/>
    <w:rsid w:val="003A4A82"/>
    <w:rsid w:val="003A6B6B"/>
    <w:rsid w:val="003B0A19"/>
    <w:rsid w:val="003B22C4"/>
    <w:rsid w:val="003B2A52"/>
    <w:rsid w:val="003B3741"/>
    <w:rsid w:val="003B58EB"/>
    <w:rsid w:val="003C05F7"/>
    <w:rsid w:val="003C2EE7"/>
    <w:rsid w:val="003E0D61"/>
    <w:rsid w:val="003E2AB9"/>
    <w:rsid w:val="003E6F50"/>
    <w:rsid w:val="003E7681"/>
    <w:rsid w:val="003F2BB9"/>
    <w:rsid w:val="003F359F"/>
    <w:rsid w:val="003F4511"/>
    <w:rsid w:val="003F4847"/>
    <w:rsid w:val="0040419F"/>
    <w:rsid w:val="0040466B"/>
    <w:rsid w:val="00404691"/>
    <w:rsid w:val="004054E2"/>
    <w:rsid w:val="004059F8"/>
    <w:rsid w:val="00406886"/>
    <w:rsid w:val="004117A5"/>
    <w:rsid w:val="00414EA6"/>
    <w:rsid w:val="00425656"/>
    <w:rsid w:val="00430924"/>
    <w:rsid w:val="0043140C"/>
    <w:rsid w:val="00431F3D"/>
    <w:rsid w:val="0043267C"/>
    <w:rsid w:val="00434450"/>
    <w:rsid w:val="00441305"/>
    <w:rsid w:val="004439D3"/>
    <w:rsid w:val="00443FA4"/>
    <w:rsid w:val="004441D0"/>
    <w:rsid w:val="00447DC3"/>
    <w:rsid w:val="0045600B"/>
    <w:rsid w:val="00456B63"/>
    <w:rsid w:val="00460203"/>
    <w:rsid w:val="00460537"/>
    <w:rsid w:val="00464288"/>
    <w:rsid w:val="004655C3"/>
    <w:rsid w:val="00467AA2"/>
    <w:rsid w:val="00467CD4"/>
    <w:rsid w:val="00472E7C"/>
    <w:rsid w:val="00473993"/>
    <w:rsid w:val="00475EC1"/>
    <w:rsid w:val="00476956"/>
    <w:rsid w:val="00477CAE"/>
    <w:rsid w:val="00483076"/>
    <w:rsid w:val="004848AC"/>
    <w:rsid w:val="0048568B"/>
    <w:rsid w:val="00485D1E"/>
    <w:rsid w:val="00485D24"/>
    <w:rsid w:val="00492DD5"/>
    <w:rsid w:val="00497B32"/>
    <w:rsid w:val="004A009A"/>
    <w:rsid w:val="004A2479"/>
    <w:rsid w:val="004A3B37"/>
    <w:rsid w:val="004B4C0D"/>
    <w:rsid w:val="004B53D6"/>
    <w:rsid w:val="004B6252"/>
    <w:rsid w:val="004B6294"/>
    <w:rsid w:val="004B6FEF"/>
    <w:rsid w:val="004C029D"/>
    <w:rsid w:val="004C6070"/>
    <w:rsid w:val="004D095E"/>
    <w:rsid w:val="004D7317"/>
    <w:rsid w:val="004D75FE"/>
    <w:rsid w:val="004E0BC0"/>
    <w:rsid w:val="004E25BA"/>
    <w:rsid w:val="004E2FFA"/>
    <w:rsid w:val="004E4C03"/>
    <w:rsid w:val="004F3273"/>
    <w:rsid w:val="004F4BEE"/>
    <w:rsid w:val="004F67CB"/>
    <w:rsid w:val="00501B98"/>
    <w:rsid w:val="005027E0"/>
    <w:rsid w:val="005030F9"/>
    <w:rsid w:val="00504DCE"/>
    <w:rsid w:val="005124B2"/>
    <w:rsid w:val="005213BA"/>
    <w:rsid w:val="0052494B"/>
    <w:rsid w:val="005267EA"/>
    <w:rsid w:val="00526831"/>
    <w:rsid w:val="00530180"/>
    <w:rsid w:val="00535443"/>
    <w:rsid w:val="00540943"/>
    <w:rsid w:val="005411C7"/>
    <w:rsid w:val="005428BA"/>
    <w:rsid w:val="00543B73"/>
    <w:rsid w:val="00543F50"/>
    <w:rsid w:val="00546452"/>
    <w:rsid w:val="00546CBF"/>
    <w:rsid w:val="005523F2"/>
    <w:rsid w:val="005574BE"/>
    <w:rsid w:val="00560F5E"/>
    <w:rsid w:val="00564BD4"/>
    <w:rsid w:val="0056787E"/>
    <w:rsid w:val="00571994"/>
    <w:rsid w:val="00571E48"/>
    <w:rsid w:val="0057244A"/>
    <w:rsid w:val="00572708"/>
    <w:rsid w:val="005743CD"/>
    <w:rsid w:val="00575EF4"/>
    <w:rsid w:val="005769D0"/>
    <w:rsid w:val="00584771"/>
    <w:rsid w:val="005865E3"/>
    <w:rsid w:val="0058708F"/>
    <w:rsid w:val="00590070"/>
    <w:rsid w:val="00591AB2"/>
    <w:rsid w:val="005B1025"/>
    <w:rsid w:val="005B1217"/>
    <w:rsid w:val="005B1443"/>
    <w:rsid w:val="005B692A"/>
    <w:rsid w:val="005B7EDC"/>
    <w:rsid w:val="005C19FE"/>
    <w:rsid w:val="005C7486"/>
    <w:rsid w:val="005D0599"/>
    <w:rsid w:val="005D0B89"/>
    <w:rsid w:val="005D45AC"/>
    <w:rsid w:val="005D696D"/>
    <w:rsid w:val="005E319C"/>
    <w:rsid w:val="005E37F7"/>
    <w:rsid w:val="005E4366"/>
    <w:rsid w:val="005F0925"/>
    <w:rsid w:val="005F40E7"/>
    <w:rsid w:val="005F695F"/>
    <w:rsid w:val="00602AF5"/>
    <w:rsid w:val="00603A61"/>
    <w:rsid w:val="00607EBA"/>
    <w:rsid w:val="00611A8B"/>
    <w:rsid w:val="006123E5"/>
    <w:rsid w:val="00616049"/>
    <w:rsid w:val="00631163"/>
    <w:rsid w:val="00633077"/>
    <w:rsid w:val="006369E7"/>
    <w:rsid w:val="00636DD8"/>
    <w:rsid w:val="00640501"/>
    <w:rsid w:val="00643353"/>
    <w:rsid w:val="006437F6"/>
    <w:rsid w:val="00643FCA"/>
    <w:rsid w:val="00644301"/>
    <w:rsid w:val="006464FF"/>
    <w:rsid w:val="00652B0A"/>
    <w:rsid w:val="00652D92"/>
    <w:rsid w:val="00652DC9"/>
    <w:rsid w:val="00656C61"/>
    <w:rsid w:val="00656F7A"/>
    <w:rsid w:val="0066071C"/>
    <w:rsid w:val="00660B2C"/>
    <w:rsid w:val="006644C0"/>
    <w:rsid w:val="00666A4C"/>
    <w:rsid w:val="00671164"/>
    <w:rsid w:val="00671C61"/>
    <w:rsid w:val="00672E49"/>
    <w:rsid w:val="00676533"/>
    <w:rsid w:val="00677106"/>
    <w:rsid w:val="00682DBD"/>
    <w:rsid w:val="00683092"/>
    <w:rsid w:val="00684A71"/>
    <w:rsid w:val="00685FC3"/>
    <w:rsid w:val="00692FED"/>
    <w:rsid w:val="00696FE8"/>
    <w:rsid w:val="006A3761"/>
    <w:rsid w:val="006A5BFA"/>
    <w:rsid w:val="006A7BC3"/>
    <w:rsid w:val="006B2580"/>
    <w:rsid w:val="006B2742"/>
    <w:rsid w:val="006B50DD"/>
    <w:rsid w:val="006B55D6"/>
    <w:rsid w:val="006B68C6"/>
    <w:rsid w:val="006C13EF"/>
    <w:rsid w:val="006C1B97"/>
    <w:rsid w:val="006D1206"/>
    <w:rsid w:val="006D213D"/>
    <w:rsid w:val="006D2A08"/>
    <w:rsid w:val="006D3F61"/>
    <w:rsid w:val="006D5219"/>
    <w:rsid w:val="006D5FD0"/>
    <w:rsid w:val="006D6999"/>
    <w:rsid w:val="006D7275"/>
    <w:rsid w:val="006D7984"/>
    <w:rsid w:val="006E49DF"/>
    <w:rsid w:val="006E4AAA"/>
    <w:rsid w:val="006E4F18"/>
    <w:rsid w:val="006E682C"/>
    <w:rsid w:val="006F705E"/>
    <w:rsid w:val="0070159C"/>
    <w:rsid w:val="0070550F"/>
    <w:rsid w:val="00705AE8"/>
    <w:rsid w:val="00710FC1"/>
    <w:rsid w:val="00711D7B"/>
    <w:rsid w:val="0071253E"/>
    <w:rsid w:val="00713791"/>
    <w:rsid w:val="00714C38"/>
    <w:rsid w:val="007155DB"/>
    <w:rsid w:val="00715F32"/>
    <w:rsid w:val="00716724"/>
    <w:rsid w:val="007314AF"/>
    <w:rsid w:val="00731960"/>
    <w:rsid w:val="0073307D"/>
    <w:rsid w:val="00733CB2"/>
    <w:rsid w:val="00737FB0"/>
    <w:rsid w:val="00742EC8"/>
    <w:rsid w:val="007454FB"/>
    <w:rsid w:val="00746F29"/>
    <w:rsid w:val="00747798"/>
    <w:rsid w:val="007478BB"/>
    <w:rsid w:val="00754871"/>
    <w:rsid w:val="00754A1F"/>
    <w:rsid w:val="007571FC"/>
    <w:rsid w:val="00762065"/>
    <w:rsid w:val="00762160"/>
    <w:rsid w:val="00762861"/>
    <w:rsid w:val="00770796"/>
    <w:rsid w:val="00771CEB"/>
    <w:rsid w:val="0077554B"/>
    <w:rsid w:val="007757B5"/>
    <w:rsid w:val="00777645"/>
    <w:rsid w:val="00777D6F"/>
    <w:rsid w:val="007818F4"/>
    <w:rsid w:val="0078507B"/>
    <w:rsid w:val="00792D3A"/>
    <w:rsid w:val="0079470C"/>
    <w:rsid w:val="007A26FB"/>
    <w:rsid w:val="007A66F8"/>
    <w:rsid w:val="007A7A2C"/>
    <w:rsid w:val="007B3E95"/>
    <w:rsid w:val="007B5F8F"/>
    <w:rsid w:val="007B7552"/>
    <w:rsid w:val="007C0074"/>
    <w:rsid w:val="007C08D7"/>
    <w:rsid w:val="007C7B7D"/>
    <w:rsid w:val="007D0C12"/>
    <w:rsid w:val="007D3088"/>
    <w:rsid w:val="007D5CC3"/>
    <w:rsid w:val="007D7325"/>
    <w:rsid w:val="007E36F8"/>
    <w:rsid w:val="007E530D"/>
    <w:rsid w:val="007E5BE7"/>
    <w:rsid w:val="007E6CC1"/>
    <w:rsid w:val="007E7A8D"/>
    <w:rsid w:val="007F0B05"/>
    <w:rsid w:val="007F14DD"/>
    <w:rsid w:val="0080541B"/>
    <w:rsid w:val="00805B52"/>
    <w:rsid w:val="00812272"/>
    <w:rsid w:val="008153E5"/>
    <w:rsid w:val="00820069"/>
    <w:rsid w:val="00821C11"/>
    <w:rsid w:val="00825465"/>
    <w:rsid w:val="00826807"/>
    <w:rsid w:val="00827308"/>
    <w:rsid w:val="008304BA"/>
    <w:rsid w:val="00840C6D"/>
    <w:rsid w:val="008415F0"/>
    <w:rsid w:val="00841635"/>
    <w:rsid w:val="008420E7"/>
    <w:rsid w:val="00845540"/>
    <w:rsid w:val="00852149"/>
    <w:rsid w:val="00853F90"/>
    <w:rsid w:val="0085505C"/>
    <w:rsid w:val="00856B5D"/>
    <w:rsid w:val="00871666"/>
    <w:rsid w:val="00873430"/>
    <w:rsid w:val="0087618E"/>
    <w:rsid w:val="00876636"/>
    <w:rsid w:val="00880852"/>
    <w:rsid w:val="00884CBC"/>
    <w:rsid w:val="00885CFC"/>
    <w:rsid w:val="00887340"/>
    <w:rsid w:val="0089078F"/>
    <w:rsid w:val="00890E2C"/>
    <w:rsid w:val="00891B25"/>
    <w:rsid w:val="00892383"/>
    <w:rsid w:val="00897C51"/>
    <w:rsid w:val="008A3A04"/>
    <w:rsid w:val="008A5410"/>
    <w:rsid w:val="008A58A7"/>
    <w:rsid w:val="008B053C"/>
    <w:rsid w:val="008B1465"/>
    <w:rsid w:val="008B1981"/>
    <w:rsid w:val="008B4ED5"/>
    <w:rsid w:val="008C0AD1"/>
    <w:rsid w:val="008C1F23"/>
    <w:rsid w:val="008C244D"/>
    <w:rsid w:val="008C479B"/>
    <w:rsid w:val="008C5554"/>
    <w:rsid w:val="008C6168"/>
    <w:rsid w:val="008C70AC"/>
    <w:rsid w:val="008D1573"/>
    <w:rsid w:val="008D2D56"/>
    <w:rsid w:val="008D338C"/>
    <w:rsid w:val="008D4F3C"/>
    <w:rsid w:val="008D6292"/>
    <w:rsid w:val="008D76B2"/>
    <w:rsid w:val="008E0CE1"/>
    <w:rsid w:val="008E44AB"/>
    <w:rsid w:val="008E5EE6"/>
    <w:rsid w:val="008F082B"/>
    <w:rsid w:val="008F3972"/>
    <w:rsid w:val="008F52C7"/>
    <w:rsid w:val="008F5D5F"/>
    <w:rsid w:val="009018D2"/>
    <w:rsid w:val="0090595D"/>
    <w:rsid w:val="0091303C"/>
    <w:rsid w:val="00913868"/>
    <w:rsid w:val="00915F85"/>
    <w:rsid w:val="00916EF8"/>
    <w:rsid w:val="0091795A"/>
    <w:rsid w:val="009219A2"/>
    <w:rsid w:val="00923C92"/>
    <w:rsid w:val="009317CB"/>
    <w:rsid w:val="00936D88"/>
    <w:rsid w:val="00937812"/>
    <w:rsid w:val="0094179C"/>
    <w:rsid w:val="0094467D"/>
    <w:rsid w:val="00946C17"/>
    <w:rsid w:val="009519BB"/>
    <w:rsid w:val="00952AE9"/>
    <w:rsid w:val="00954390"/>
    <w:rsid w:val="009563A5"/>
    <w:rsid w:val="0096018E"/>
    <w:rsid w:val="00962741"/>
    <w:rsid w:val="00962F48"/>
    <w:rsid w:val="009637CD"/>
    <w:rsid w:val="00963B99"/>
    <w:rsid w:val="00964D96"/>
    <w:rsid w:val="00970D6F"/>
    <w:rsid w:val="00973751"/>
    <w:rsid w:val="009845AE"/>
    <w:rsid w:val="00991C8D"/>
    <w:rsid w:val="00996CD1"/>
    <w:rsid w:val="009A2F0A"/>
    <w:rsid w:val="009A5A0F"/>
    <w:rsid w:val="009B005D"/>
    <w:rsid w:val="009B1164"/>
    <w:rsid w:val="009B1DAC"/>
    <w:rsid w:val="009B3E96"/>
    <w:rsid w:val="009B5183"/>
    <w:rsid w:val="009C1FC8"/>
    <w:rsid w:val="009C3BA1"/>
    <w:rsid w:val="009C4527"/>
    <w:rsid w:val="009C565B"/>
    <w:rsid w:val="009C7DFE"/>
    <w:rsid w:val="009D74A6"/>
    <w:rsid w:val="009E0701"/>
    <w:rsid w:val="009E19B1"/>
    <w:rsid w:val="009E3CC6"/>
    <w:rsid w:val="009E4E71"/>
    <w:rsid w:val="009E4EBD"/>
    <w:rsid w:val="009E6986"/>
    <w:rsid w:val="009F0570"/>
    <w:rsid w:val="009F3020"/>
    <w:rsid w:val="009F3F27"/>
    <w:rsid w:val="009F3F42"/>
    <w:rsid w:val="00A02046"/>
    <w:rsid w:val="00A028D2"/>
    <w:rsid w:val="00A11765"/>
    <w:rsid w:val="00A1277C"/>
    <w:rsid w:val="00A15B76"/>
    <w:rsid w:val="00A236BE"/>
    <w:rsid w:val="00A24120"/>
    <w:rsid w:val="00A255FB"/>
    <w:rsid w:val="00A3674F"/>
    <w:rsid w:val="00A378EC"/>
    <w:rsid w:val="00A41C8E"/>
    <w:rsid w:val="00A4363A"/>
    <w:rsid w:val="00A45F75"/>
    <w:rsid w:val="00A47536"/>
    <w:rsid w:val="00A51ED0"/>
    <w:rsid w:val="00A53DDF"/>
    <w:rsid w:val="00A55E1A"/>
    <w:rsid w:val="00A612D5"/>
    <w:rsid w:val="00A61673"/>
    <w:rsid w:val="00A62B57"/>
    <w:rsid w:val="00A62B9F"/>
    <w:rsid w:val="00A63076"/>
    <w:rsid w:val="00A672CA"/>
    <w:rsid w:val="00A73D57"/>
    <w:rsid w:val="00A7429A"/>
    <w:rsid w:val="00A74435"/>
    <w:rsid w:val="00A8048E"/>
    <w:rsid w:val="00A870DC"/>
    <w:rsid w:val="00A8735F"/>
    <w:rsid w:val="00A90D34"/>
    <w:rsid w:val="00A91F9C"/>
    <w:rsid w:val="00AA0175"/>
    <w:rsid w:val="00AA2D60"/>
    <w:rsid w:val="00AB293F"/>
    <w:rsid w:val="00AB76E0"/>
    <w:rsid w:val="00AC0295"/>
    <w:rsid w:val="00AC18A0"/>
    <w:rsid w:val="00AC7E46"/>
    <w:rsid w:val="00AD1181"/>
    <w:rsid w:val="00AD22F0"/>
    <w:rsid w:val="00AD370B"/>
    <w:rsid w:val="00AE335B"/>
    <w:rsid w:val="00AE356D"/>
    <w:rsid w:val="00AE58A4"/>
    <w:rsid w:val="00AF0EF1"/>
    <w:rsid w:val="00AF0F67"/>
    <w:rsid w:val="00AF18F8"/>
    <w:rsid w:val="00AF2581"/>
    <w:rsid w:val="00AF3E5F"/>
    <w:rsid w:val="00AF4110"/>
    <w:rsid w:val="00AF43AF"/>
    <w:rsid w:val="00AF460D"/>
    <w:rsid w:val="00AF4755"/>
    <w:rsid w:val="00AF5EB5"/>
    <w:rsid w:val="00B0025A"/>
    <w:rsid w:val="00B00CA2"/>
    <w:rsid w:val="00B01F4E"/>
    <w:rsid w:val="00B01FBA"/>
    <w:rsid w:val="00B173A1"/>
    <w:rsid w:val="00B23389"/>
    <w:rsid w:val="00B240C7"/>
    <w:rsid w:val="00B25383"/>
    <w:rsid w:val="00B2702B"/>
    <w:rsid w:val="00B332DB"/>
    <w:rsid w:val="00B3594E"/>
    <w:rsid w:val="00B37660"/>
    <w:rsid w:val="00B42B35"/>
    <w:rsid w:val="00B46E48"/>
    <w:rsid w:val="00B5086A"/>
    <w:rsid w:val="00B53D53"/>
    <w:rsid w:val="00B54A2B"/>
    <w:rsid w:val="00B55046"/>
    <w:rsid w:val="00B57678"/>
    <w:rsid w:val="00B61A5B"/>
    <w:rsid w:val="00B62236"/>
    <w:rsid w:val="00B62249"/>
    <w:rsid w:val="00B6365B"/>
    <w:rsid w:val="00B64CFA"/>
    <w:rsid w:val="00B676E3"/>
    <w:rsid w:val="00B71CDC"/>
    <w:rsid w:val="00B77F0F"/>
    <w:rsid w:val="00B8065B"/>
    <w:rsid w:val="00B81D11"/>
    <w:rsid w:val="00B8224F"/>
    <w:rsid w:val="00B90396"/>
    <w:rsid w:val="00BA1806"/>
    <w:rsid w:val="00BB040A"/>
    <w:rsid w:val="00BB13CB"/>
    <w:rsid w:val="00BB1449"/>
    <w:rsid w:val="00BB3A1D"/>
    <w:rsid w:val="00BB6418"/>
    <w:rsid w:val="00BB7468"/>
    <w:rsid w:val="00BC7305"/>
    <w:rsid w:val="00BD02AF"/>
    <w:rsid w:val="00BD038B"/>
    <w:rsid w:val="00BD05C7"/>
    <w:rsid w:val="00BD27CC"/>
    <w:rsid w:val="00BD3255"/>
    <w:rsid w:val="00BE0ED0"/>
    <w:rsid w:val="00BE2306"/>
    <w:rsid w:val="00BE3038"/>
    <w:rsid w:val="00BE52CD"/>
    <w:rsid w:val="00BE58AD"/>
    <w:rsid w:val="00BE7CDF"/>
    <w:rsid w:val="00BF150F"/>
    <w:rsid w:val="00BF4883"/>
    <w:rsid w:val="00C0032B"/>
    <w:rsid w:val="00C044CC"/>
    <w:rsid w:val="00C158E9"/>
    <w:rsid w:val="00C2009A"/>
    <w:rsid w:val="00C23CC6"/>
    <w:rsid w:val="00C27267"/>
    <w:rsid w:val="00C33E1B"/>
    <w:rsid w:val="00C34970"/>
    <w:rsid w:val="00C370C5"/>
    <w:rsid w:val="00C446DD"/>
    <w:rsid w:val="00C51CDF"/>
    <w:rsid w:val="00C55843"/>
    <w:rsid w:val="00C61820"/>
    <w:rsid w:val="00C64497"/>
    <w:rsid w:val="00C665DE"/>
    <w:rsid w:val="00C67C10"/>
    <w:rsid w:val="00C70F3E"/>
    <w:rsid w:val="00C7118F"/>
    <w:rsid w:val="00C72708"/>
    <w:rsid w:val="00C75E06"/>
    <w:rsid w:val="00C779C3"/>
    <w:rsid w:val="00C77FC0"/>
    <w:rsid w:val="00C83A64"/>
    <w:rsid w:val="00C83C66"/>
    <w:rsid w:val="00C903E8"/>
    <w:rsid w:val="00C9101F"/>
    <w:rsid w:val="00C92D98"/>
    <w:rsid w:val="00C93184"/>
    <w:rsid w:val="00C979E7"/>
    <w:rsid w:val="00CA4B52"/>
    <w:rsid w:val="00CA58A6"/>
    <w:rsid w:val="00CA5BAA"/>
    <w:rsid w:val="00CA690E"/>
    <w:rsid w:val="00CA79F8"/>
    <w:rsid w:val="00CB0CBF"/>
    <w:rsid w:val="00CB1901"/>
    <w:rsid w:val="00CB2498"/>
    <w:rsid w:val="00CB4604"/>
    <w:rsid w:val="00CB4E96"/>
    <w:rsid w:val="00CB5CA7"/>
    <w:rsid w:val="00CB717F"/>
    <w:rsid w:val="00CC0FF5"/>
    <w:rsid w:val="00CC5F4C"/>
    <w:rsid w:val="00CC67F5"/>
    <w:rsid w:val="00CD4828"/>
    <w:rsid w:val="00CD5119"/>
    <w:rsid w:val="00CD5600"/>
    <w:rsid w:val="00CD6E74"/>
    <w:rsid w:val="00CD7911"/>
    <w:rsid w:val="00CE1380"/>
    <w:rsid w:val="00CE28FB"/>
    <w:rsid w:val="00CE444C"/>
    <w:rsid w:val="00CE4DC5"/>
    <w:rsid w:val="00CE62D9"/>
    <w:rsid w:val="00CE7749"/>
    <w:rsid w:val="00CF0337"/>
    <w:rsid w:val="00CF1063"/>
    <w:rsid w:val="00CF5E03"/>
    <w:rsid w:val="00CF6603"/>
    <w:rsid w:val="00CF695D"/>
    <w:rsid w:val="00D021E0"/>
    <w:rsid w:val="00D02FF5"/>
    <w:rsid w:val="00D06E99"/>
    <w:rsid w:val="00D17D95"/>
    <w:rsid w:val="00D17E45"/>
    <w:rsid w:val="00D3259A"/>
    <w:rsid w:val="00D35A10"/>
    <w:rsid w:val="00D43A41"/>
    <w:rsid w:val="00D47577"/>
    <w:rsid w:val="00D478F1"/>
    <w:rsid w:val="00D508A7"/>
    <w:rsid w:val="00D533D8"/>
    <w:rsid w:val="00D54D22"/>
    <w:rsid w:val="00D5702C"/>
    <w:rsid w:val="00D609DC"/>
    <w:rsid w:val="00D60F79"/>
    <w:rsid w:val="00D7393F"/>
    <w:rsid w:val="00D74345"/>
    <w:rsid w:val="00D76868"/>
    <w:rsid w:val="00D76B83"/>
    <w:rsid w:val="00D84432"/>
    <w:rsid w:val="00D8472D"/>
    <w:rsid w:val="00D85AD1"/>
    <w:rsid w:val="00D920D8"/>
    <w:rsid w:val="00D97304"/>
    <w:rsid w:val="00DA29A2"/>
    <w:rsid w:val="00DA30B0"/>
    <w:rsid w:val="00DA3FB4"/>
    <w:rsid w:val="00DA4016"/>
    <w:rsid w:val="00DB7CB8"/>
    <w:rsid w:val="00DC139D"/>
    <w:rsid w:val="00DC1487"/>
    <w:rsid w:val="00DC167E"/>
    <w:rsid w:val="00DC366C"/>
    <w:rsid w:val="00DC3694"/>
    <w:rsid w:val="00DC39FE"/>
    <w:rsid w:val="00DC6A2E"/>
    <w:rsid w:val="00DC6AD4"/>
    <w:rsid w:val="00DD4ABD"/>
    <w:rsid w:val="00DD5AB4"/>
    <w:rsid w:val="00DD5D85"/>
    <w:rsid w:val="00DD7E72"/>
    <w:rsid w:val="00DD7E9F"/>
    <w:rsid w:val="00DE7F6A"/>
    <w:rsid w:val="00DF3203"/>
    <w:rsid w:val="00DF4ED2"/>
    <w:rsid w:val="00DF6916"/>
    <w:rsid w:val="00DF6A31"/>
    <w:rsid w:val="00E02030"/>
    <w:rsid w:val="00E045B0"/>
    <w:rsid w:val="00E071B6"/>
    <w:rsid w:val="00E076EC"/>
    <w:rsid w:val="00E1126D"/>
    <w:rsid w:val="00E15D8B"/>
    <w:rsid w:val="00E21279"/>
    <w:rsid w:val="00E24A25"/>
    <w:rsid w:val="00E26CE9"/>
    <w:rsid w:val="00E30306"/>
    <w:rsid w:val="00E31BA3"/>
    <w:rsid w:val="00E34A31"/>
    <w:rsid w:val="00E35C1D"/>
    <w:rsid w:val="00E35EE6"/>
    <w:rsid w:val="00E37B3F"/>
    <w:rsid w:val="00E40506"/>
    <w:rsid w:val="00E42E7A"/>
    <w:rsid w:val="00E43DB3"/>
    <w:rsid w:val="00E507FF"/>
    <w:rsid w:val="00E50DD8"/>
    <w:rsid w:val="00E515EC"/>
    <w:rsid w:val="00E52F81"/>
    <w:rsid w:val="00E5494E"/>
    <w:rsid w:val="00E551DF"/>
    <w:rsid w:val="00E55621"/>
    <w:rsid w:val="00E614D5"/>
    <w:rsid w:val="00E616C7"/>
    <w:rsid w:val="00E635F0"/>
    <w:rsid w:val="00E722D6"/>
    <w:rsid w:val="00E740AC"/>
    <w:rsid w:val="00E80503"/>
    <w:rsid w:val="00E8452B"/>
    <w:rsid w:val="00E92FDF"/>
    <w:rsid w:val="00E95BF7"/>
    <w:rsid w:val="00E95C77"/>
    <w:rsid w:val="00E95FE7"/>
    <w:rsid w:val="00E95FF6"/>
    <w:rsid w:val="00E9657A"/>
    <w:rsid w:val="00EA1096"/>
    <w:rsid w:val="00EA1C91"/>
    <w:rsid w:val="00EA1D63"/>
    <w:rsid w:val="00EA64D0"/>
    <w:rsid w:val="00EB564E"/>
    <w:rsid w:val="00EB702C"/>
    <w:rsid w:val="00EC0B4D"/>
    <w:rsid w:val="00EC1671"/>
    <w:rsid w:val="00EC1921"/>
    <w:rsid w:val="00EC323B"/>
    <w:rsid w:val="00EC666D"/>
    <w:rsid w:val="00ED158E"/>
    <w:rsid w:val="00ED75A3"/>
    <w:rsid w:val="00ED7E1F"/>
    <w:rsid w:val="00EE1741"/>
    <w:rsid w:val="00EE2D45"/>
    <w:rsid w:val="00EE6E71"/>
    <w:rsid w:val="00EF0DA3"/>
    <w:rsid w:val="00EF1348"/>
    <w:rsid w:val="00F00FD6"/>
    <w:rsid w:val="00F0182F"/>
    <w:rsid w:val="00F0318A"/>
    <w:rsid w:val="00F04400"/>
    <w:rsid w:val="00F075DF"/>
    <w:rsid w:val="00F11D63"/>
    <w:rsid w:val="00F16951"/>
    <w:rsid w:val="00F17BDA"/>
    <w:rsid w:val="00F214B9"/>
    <w:rsid w:val="00F259FB"/>
    <w:rsid w:val="00F31BD3"/>
    <w:rsid w:val="00F31D2A"/>
    <w:rsid w:val="00F32ADA"/>
    <w:rsid w:val="00F37AE9"/>
    <w:rsid w:val="00F411E1"/>
    <w:rsid w:val="00F41CB5"/>
    <w:rsid w:val="00F4234E"/>
    <w:rsid w:val="00F47F4F"/>
    <w:rsid w:val="00F50821"/>
    <w:rsid w:val="00F520A9"/>
    <w:rsid w:val="00F52B62"/>
    <w:rsid w:val="00F563EF"/>
    <w:rsid w:val="00F564E4"/>
    <w:rsid w:val="00F65773"/>
    <w:rsid w:val="00F67DDD"/>
    <w:rsid w:val="00F70C9E"/>
    <w:rsid w:val="00F72BD7"/>
    <w:rsid w:val="00F75A21"/>
    <w:rsid w:val="00F76C8C"/>
    <w:rsid w:val="00F815B1"/>
    <w:rsid w:val="00F83F9C"/>
    <w:rsid w:val="00F930CA"/>
    <w:rsid w:val="00F96BF1"/>
    <w:rsid w:val="00FA0C19"/>
    <w:rsid w:val="00FA6598"/>
    <w:rsid w:val="00FA73DB"/>
    <w:rsid w:val="00FB29DA"/>
    <w:rsid w:val="00FB72A9"/>
    <w:rsid w:val="00FC2ECC"/>
    <w:rsid w:val="00FC2FEC"/>
    <w:rsid w:val="00FC4571"/>
    <w:rsid w:val="00FD2EA3"/>
    <w:rsid w:val="00FE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32B1B0"/>
  <w15:docId w15:val="{CF919534-FCCB-44AC-B147-E92E58759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99" w:unhideWhenUsed="1"/>
    <w:lsdException w:name="List 5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99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26D"/>
    <w:pPr>
      <w:spacing w:before="60"/>
    </w:pPr>
    <w:rPr>
      <w:sz w:val="24"/>
      <w:szCs w:val="24"/>
    </w:rPr>
  </w:style>
  <w:style w:type="paragraph" w:styleId="1">
    <w:name w:val="heading 1"/>
    <w:basedOn w:val="a"/>
    <w:next w:val="a"/>
    <w:qFormat/>
    <w:rsid w:val="000E5291"/>
    <w:pPr>
      <w:keepNext/>
      <w:numPr>
        <w:numId w:val="1"/>
      </w:numPr>
      <w:spacing w:before="240" w:after="60"/>
      <w:outlineLvl w:val="0"/>
    </w:pPr>
    <w:rPr>
      <w:b/>
      <w:kern w:val="28"/>
    </w:rPr>
  </w:style>
  <w:style w:type="paragraph" w:styleId="2">
    <w:name w:val="heading 2"/>
    <w:basedOn w:val="a"/>
    <w:next w:val="a"/>
    <w:qFormat/>
    <w:rsid w:val="000E5291"/>
    <w:pPr>
      <w:keepNext/>
      <w:numPr>
        <w:ilvl w:val="1"/>
        <w:numId w:val="1"/>
      </w:numPr>
      <w:spacing w:before="240" w:after="60"/>
      <w:outlineLvl w:val="1"/>
    </w:pPr>
  </w:style>
  <w:style w:type="paragraph" w:styleId="3">
    <w:name w:val="heading 3"/>
    <w:basedOn w:val="2"/>
    <w:next w:val="a"/>
    <w:uiPriority w:val="99"/>
    <w:qFormat/>
    <w:rsid w:val="00C23CC6"/>
    <w:pPr>
      <w:numPr>
        <w:ilvl w:val="2"/>
      </w:numPr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0E5291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qFormat/>
    <w:rsid w:val="000E5291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qFormat/>
    <w:rsid w:val="000E5291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qFormat/>
    <w:rsid w:val="000E5291"/>
    <w:pPr>
      <w:keepNext/>
      <w:numPr>
        <w:ilvl w:val="6"/>
        <w:numId w:val="1"/>
      </w:numPr>
      <w:spacing w:line="360" w:lineRule="auto"/>
      <w:jc w:val="center"/>
      <w:outlineLvl w:val="6"/>
    </w:pPr>
    <w:rPr>
      <w:rFonts w:ascii="Arial" w:hAnsi="Arial"/>
      <w:b/>
      <w:sz w:val="28"/>
      <w:szCs w:val="20"/>
    </w:rPr>
  </w:style>
  <w:style w:type="paragraph" w:styleId="8">
    <w:name w:val="heading 8"/>
    <w:basedOn w:val="a"/>
    <w:next w:val="a"/>
    <w:qFormat/>
    <w:rsid w:val="000E5291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qFormat/>
    <w:rsid w:val="000E5291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E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2A7EBA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2A7EBA"/>
  </w:style>
  <w:style w:type="paragraph" w:styleId="a7">
    <w:name w:val="header"/>
    <w:basedOn w:val="a"/>
    <w:rsid w:val="002A7EBA"/>
    <w:pPr>
      <w:tabs>
        <w:tab w:val="center" w:pos="4677"/>
        <w:tab w:val="right" w:pos="9355"/>
      </w:tabs>
    </w:pPr>
  </w:style>
  <w:style w:type="paragraph" w:styleId="a8">
    <w:name w:val="Normal (Web)"/>
    <w:basedOn w:val="a"/>
    <w:uiPriority w:val="99"/>
    <w:rsid w:val="002A7EBA"/>
    <w:pPr>
      <w:spacing w:before="100" w:beforeAutospacing="1" w:after="100" w:afterAutospacing="1"/>
    </w:pPr>
    <w:rPr>
      <w:color w:val="000000"/>
      <w:lang w:val="en-US" w:eastAsia="en-US"/>
    </w:rPr>
  </w:style>
  <w:style w:type="paragraph" w:customStyle="1" w:styleId="10">
    <w:name w:val="Стиль1"/>
    <w:basedOn w:val="a"/>
    <w:rsid w:val="00A91F9C"/>
    <w:pPr>
      <w:spacing w:before="120"/>
      <w:ind w:firstLine="720"/>
    </w:pPr>
    <w:rPr>
      <w:rFonts w:ascii="Arial" w:hAnsi="Arial"/>
      <w:szCs w:val="20"/>
    </w:rPr>
  </w:style>
  <w:style w:type="paragraph" w:styleId="a9">
    <w:name w:val="Balloon Text"/>
    <w:basedOn w:val="a"/>
    <w:semiHidden/>
    <w:rsid w:val="009B3E96"/>
    <w:rPr>
      <w:rFonts w:ascii="Tahoma" w:hAnsi="Tahoma" w:cs="Tahoma"/>
      <w:sz w:val="16"/>
      <w:szCs w:val="16"/>
    </w:rPr>
  </w:style>
  <w:style w:type="paragraph" w:styleId="aa">
    <w:name w:val="Body Text"/>
    <w:basedOn w:val="a"/>
    <w:rsid w:val="000E264E"/>
    <w:pPr>
      <w:spacing w:after="120"/>
    </w:pPr>
    <w:rPr>
      <w:rFonts w:ascii="Arial" w:hAnsi="Arial"/>
      <w:szCs w:val="20"/>
    </w:rPr>
  </w:style>
  <w:style w:type="paragraph" w:customStyle="1" w:styleId="ab">
    <w:name w:val="Перечисление"/>
    <w:basedOn w:val="a"/>
    <w:next w:val="a"/>
    <w:rsid w:val="00460203"/>
    <w:pPr>
      <w:overflowPunct w:val="0"/>
      <w:autoSpaceDE w:val="0"/>
      <w:autoSpaceDN w:val="0"/>
      <w:adjustRightInd w:val="0"/>
      <w:ind w:left="397" w:hanging="284"/>
      <w:jc w:val="both"/>
      <w:textAlignment w:val="baseline"/>
    </w:pPr>
    <w:rPr>
      <w:szCs w:val="20"/>
    </w:rPr>
  </w:style>
  <w:style w:type="paragraph" w:styleId="11">
    <w:name w:val="toc 1"/>
    <w:basedOn w:val="a"/>
    <w:next w:val="a"/>
    <w:autoRedefine/>
    <w:uiPriority w:val="39"/>
    <w:rsid w:val="00F0182F"/>
    <w:pPr>
      <w:spacing w:before="120" w:after="120"/>
    </w:pPr>
    <w:rPr>
      <w:b/>
      <w:bCs/>
      <w:szCs w:val="20"/>
    </w:rPr>
  </w:style>
  <w:style w:type="paragraph" w:styleId="20">
    <w:name w:val="toc 2"/>
    <w:basedOn w:val="a"/>
    <w:next w:val="a"/>
    <w:autoRedefine/>
    <w:uiPriority w:val="39"/>
    <w:rsid w:val="0056787E"/>
    <w:pPr>
      <w:spacing w:before="120"/>
      <w:ind w:left="240"/>
    </w:pPr>
    <w:rPr>
      <w:iCs/>
      <w:szCs w:val="20"/>
    </w:rPr>
  </w:style>
  <w:style w:type="paragraph" w:styleId="30">
    <w:name w:val="toc 3"/>
    <w:basedOn w:val="a"/>
    <w:next w:val="a"/>
    <w:autoRedefine/>
    <w:semiHidden/>
    <w:rsid w:val="0056787E"/>
    <w:pPr>
      <w:numPr>
        <w:numId w:val="2"/>
      </w:numPr>
    </w:pPr>
    <w:rPr>
      <w:szCs w:val="20"/>
    </w:rPr>
  </w:style>
  <w:style w:type="paragraph" w:styleId="40">
    <w:name w:val="toc 4"/>
    <w:basedOn w:val="a"/>
    <w:next w:val="a"/>
    <w:autoRedefine/>
    <w:semiHidden/>
    <w:rsid w:val="00DD4ABD"/>
    <w:pPr>
      <w:ind w:left="720"/>
    </w:pPr>
    <w:rPr>
      <w:sz w:val="20"/>
      <w:szCs w:val="20"/>
    </w:rPr>
  </w:style>
  <w:style w:type="paragraph" w:styleId="50">
    <w:name w:val="toc 5"/>
    <w:basedOn w:val="a"/>
    <w:next w:val="a"/>
    <w:autoRedefine/>
    <w:semiHidden/>
    <w:rsid w:val="00DD4ABD"/>
    <w:pPr>
      <w:ind w:left="960"/>
    </w:pPr>
    <w:rPr>
      <w:sz w:val="20"/>
      <w:szCs w:val="20"/>
    </w:rPr>
  </w:style>
  <w:style w:type="paragraph" w:styleId="60">
    <w:name w:val="toc 6"/>
    <w:basedOn w:val="a"/>
    <w:next w:val="a"/>
    <w:autoRedefine/>
    <w:semiHidden/>
    <w:rsid w:val="00DD4ABD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semiHidden/>
    <w:rsid w:val="00DD4ABD"/>
    <w:pPr>
      <w:ind w:left="1440"/>
    </w:pPr>
    <w:rPr>
      <w:sz w:val="20"/>
      <w:szCs w:val="20"/>
    </w:rPr>
  </w:style>
  <w:style w:type="paragraph" w:styleId="81">
    <w:name w:val="toc 8"/>
    <w:basedOn w:val="a"/>
    <w:next w:val="a"/>
    <w:autoRedefine/>
    <w:semiHidden/>
    <w:rsid w:val="00DD4ABD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semiHidden/>
    <w:rsid w:val="00DD4ABD"/>
    <w:pPr>
      <w:ind w:left="1920"/>
    </w:pPr>
    <w:rPr>
      <w:sz w:val="20"/>
      <w:szCs w:val="20"/>
    </w:rPr>
  </w:style>
  <w:style w:type="paragraph" w:customStyle="1" w:styleId="ac">
    <w:name w:val="Перечисление (список) Знак Знак"/>
    <w:basedOn w:val="a"/>
    <w:next w:val="a"/>
    <w:link w:val="ad"/>
    <w:rsid w:val="00460203"/>
    <w:pPr>
      <w:overflowPunct w:val="0"/>
      <w:autoSpaceDE w:val="0"/>
      <w:autoSpaceDN w:val="0"/>
      <w:adjustRightInd w:val="0"/>
      <w:ind w:left="454" w:hanging="227"/>
      <w:jc w:val="both"/>
      <w:textAlignment w:val="baseline"/>
    </w:pPr>
    <w:rPr>
      <w:szCs w:val="20"/>
    </w:rPr>
  </w:style>
  <w:style w:type="character" w:customStyle="1" w:styleId="ad">
    <w:name w:val="Перечисление (список) Знак Знак Знак"/>
    <w:link w:val="ac"/>
    <w:rsid w:val="00460203"/>
    <w:rPr>
      <w:sz w:val="24"/>
      <w:lang w:val="ru-RU" w:eastAsia="ru-RU" w:bidi="ar-SA"/>
    </w:rPr>
  </w:style>
  <w:style w:type="paragraph" w:customStyle="1" w:styleId="12">
    <w:name w:val="Верхний колонтитул1"/>
    <w:basedOn w:val="a"/>
    <w:rsid w:val="00313892"/>
    <w:pPr>
      <w:tabs>
        <w:tab w:val="center" w:pos="4153"/>
        <w:tab w:val="right" w:pos="8306"/>
      </w:tabs>
      <w:spacing w:before="0"/>
    </w:pPr>
    <w:rPr>
      <w:rFonts w:ascii="Arial" w:hAnsi="Arial"/>
      <w:szCs w:val="20"/>
    </w:rPr>
  </w:style>
  <w:style w:type="paragraph" w:customStyle="1" w:styleId="Iauiue">
    <w:name w:val="Iau?iue"/>
    <w:rsid w:val="008D338C"/>
    <w:rPr>
      <w:lang w:val="en-US"/>
    </w:rPr>
  </w:style>
  <w:style w:type="paragraph" w:styleId="21">
    <w:name w:val="Body Text 2"/>
    <w:basedOn w:val="a"/>
    <w:rsid w:val="008D338C"/>
    <w:pPr>
      <w:spacing w:before="0" w:after="120" w:line="480" w:lineRule="auto"/>
    </w:pPr>
    <w:rPr>
      <w:sz w:val="20"/>
      <w:szCs w:val="20"/>
      <w:lang w:val="en-US"/>
    </w:rPr>
  </w:style>
  <w:style w:type="paragraph" w:styleId="ae">
    <w:name w:val="annotation text"/>
    <w:basedOn w:val="a"/>
    <w:semiHidden/>
    <w:rsid w:val="008D338C"/>
    <w:pPr>
      <w:spacing w:before="0"/>
    </w:pPr>
    <w:rPr>
      <w:sz w:val="20"/>
      <w:szCs w:val="20"/>
      <w:lang w:val="en-US"/>
    </w:rPr>
  </w:style>
  <w:style w:type="paragraph" w:customStyle="1" w:styleId="Iauiue1">
    <w:name w:val="Iau?iue1"/>
    <w:rsid w:val="008D338C"/>
  </w:style>
  <w:style w:type="paragraph" w:styleId="af">
    <w:name w:val="Body Text Indent"/>
    <w:basedOn w:val="a"/>
    <w:link w:val="af0"/>
    <w:rsid w:val="0090595D"/>
    <w:pPr>
      <w:spacing w:after="120"/>
      <w:ind w:left="283"/>
    </w:pPr>
    <w:rPr>
      <w:lang w:val="x-none" w:eastAsia="x-none"/>
    </w:rPr>
  </w:style>
  <w:style w:type="character" w:customStyle="1" w:styleId="af0">
    <w:name w:val="Основной текст с отступом Знак"/>
    <w:link w:val="af"/>
    <w:rsid w:val="0090595D"/>
    <w:rPr>
      <w:sz w:val="24"/>
      <w:szCs w:val="24"/>
    </w:rPr>
  </w:style>
  <w:style w:type="paragraph" w:customStyle="1" w:styleId="31">
    <w:name w:val="заголовок 31"/>
    <w:basedOn w:val="a"/>
    <w:next w:val="a"/>
    <w:rsid w:val="0090595D"/>
    <w:pPr>
      <w:keepNext/>
      <w:overflowPunct w:val="0"/>
      <w:autoSpaceDE w:val="0"/>
      <w:autoSpaceDN w:val="0"/>
      <w:adjustRightInd w:val="0"/>
      <w:spacing w:before="240" w:after="60" w:line="360" w:lineRule="auto"/>
      <w:ind w:firstLine="567"/>
      <w:jc w:val="both"/>
      <w:textAlignment w:val="baseline"/>
    </w:pPr>
    <w:rPr>
      <w:rFonts w:ascii="Arial" w:hAnsi="Arial"/>
      <w:szCs w:val="20"/>
    </w:rPr>
  </w:style>
  <w:style w:type="character" w:styleId="af1">
    <w:name w:val="Hyperlink"/>
    <w:rsid w:val="0090595D"/>
    <w:rPr>
      <w:color w:val="0000FF"/>
      <w:u w:val="single"/>
    </w:rPr>
  </w:style>
  <w:style w:type="paragraph" w:customStyle="1" w:styleId="ConsNormal">
    <w:name w:val="ConsNormal"/>
    <w:rsid w:val="005027E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Нижний колонтитул Знак"/>
    <w:link w:val="a4"/>
    <w:rsid w:val="0028374D"/>
    <w:rPr>
      <w:sz w:val="24"/>
      <w:szCs w:val="24"/>
    </w:rPr>
  </w:style>
  <w:style w:type="paragraph" w:styleId="22">
    <w:name w:val="Body Text First Indent 2"/>
    <w:basedOn w:val="af"/>
    <w:link w:val="23"/>
    <w:uiPriority w:val="99"/>
    <w:rsid w:val="008D2D56"/>
    <w:pPr>
      <w:ind w:firstLine="210"/>
    </w:pPr>
  </w:style>
  <w:style w:type="character" w:customStyle="1" w:styleId="23">
    <w:name w:val="Красная строка 2 Знак"/>
    <w:basedOn w:val="af0"/>
    <w:link w:val="22"/>
    <w:uiPriority w:val="99"/>
    <w:rsid w:val="008D2D56"/>
    <w:rPr>
      <w:sz w:val="24"/>
      <w:szCs w:val="24"/>
    </w:rPr>
  </w:style>
  <w:style w:type="paragraph" w:customStyle="1" w:styleId="80">
    <w:name w:val="Стиль8"/>
    <w:basedOn w:val="a"/>
    <w:uiPriority w:val="99"/>
    <w:rsid w:val="008D2D56"/>
    <w:pPr>
      <w:keepNext/>
      <w:numPr>
        <w:numId w:val="3"/>
      </w:numPr>
      <w:outlineLvl w:val="0"/>
    </w:pPr>
    <w:rPr>
      <w:b/>
      <w:kern w:val="28"/>
      <w:sz w:val="28"/>
      <w:szCs w:val="28"/>
    </w:rPr>
  </w:style>
  <w:style w:type="paragraph" w:styleId="41">
    <w:name w:val="List 4"/>
    <w:basedOn w:val="a"/>
    <w:uiPriority w:val="99"/>
    <w:rsid w:val="008D2D56"/>
    <w:pPr>
      <w:ind w:left="1132" w:hanging="283"/>
      <w:contextualSpacing/>
    </w:pPr>
  </w:style>
  <w:style w:type="paragraph" w:styleId="51">
    <w:name w:val="List 5"/>
    <w:basedOn w:val="a"/>
    <w:uiPriority w:val="99"/>
    <w:rsid w:val="008D2D56"/>
    <w:pPr>
      <w:ind w:left="1415" w:hanging="283"/>
      <w:contextualSpacing/>
    </w:pPr>
  </w:style>
  <w:style w:type="paragraph" w:customStyle="1" w:styleId="Default">
    <w:name w:val="Default"/>
    <w:rsid w:val="00133F6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Title"/>
    <w:basedOn w:val="a"/>
    <w:next w:val="a"/>
    <w:link w:val="af3"/>
    <w:qFormat/>
    <w:rsid w:val="00F83F9C"/>
    <w:pPr>
      <w:spacing w:before="120" w:after="120"/>
    </w:pPr>
    <w:rPr>
      <w:b/>
      <w:sz w:val="20"/>
      <w:szCs w:val="20"/>
      <w:lang w:val="x-none" w:eastAsia="en-US"/>
    </w:rPr>
  </w:style>
  <w:style w:type="character" w:customStyle="1" w:styleId="af3">
    <w:name w:val="Заголовок Знак"/>
    <w:link w:val="af2"/>
    <w:rsid w:val="00F83F9C"/>
    <w:rPr>
      <w:b/>
      <w:lang w:eastAsia="en-US"/>
    </w:rPr>
  </w:style>
  <w:style w:type="paragraph" w:styleId="af4">
    <w:name w:val="Plain Text"/>
    <w:basedOn w:val="a"/>
    <w:link w:val="af5"/>
    <w:rsid w:val="00F83F9C"/>
    <w:pPr>
      <w:spacing w:before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5">
    <w:name w:val="Текст Знак"/>
    <w:link w:val="af4"/>
    <w:rsid w:val="00F83F9C"/>
    <w:rPr>
      <w:rFonts w:ascii="Courier New" w:hAnsi="Courier New"/>
    </w:rPr>
  </w:style>
  <w:style w:type="paragraph" w:styleId="24">
    <w:name w:val="Body Text Indent 2"/>
    <w:basedOn w:val="a"/>
    <w:link w:val="25"/>
    <w:rsid w:val="00F83F9C"/>
    <w:pPr>
      <w:spacing w:before="0" w:after="120" w:line="480" w:lineRule="auto"/>
      <w:ind w:left="283"/>
    </w:pPr>
    <w:rPr>
      <w:lang w:val="x-none" w:eastAsia="x-none"/>
    </w:rPr>
  </w:style>
  <w:style w:type="character" w:customStyle="1" w:styleId="25">
    <w:name w:val="Основной текст с отступом 2 Знак"/>
    <w:link w:val="24"/>
    <w:rsid w:val="00F83F9C"/>
    <w:rPr>
      <w:sz w:val="24"/>
      <w:szCs w:val="24"/>
    </w:rPr>
  </w:style>
  <w:style w:type="paragraph" w:styleId="af6">
    <w:name w:val="footnote text"/>
    <w:basedOn w:val="a"/>
    <w:link w:val="af7"/>
    <w:rsid w:val="00F83F9C"/>
    <w:pPr>
      <w:spacing w:before="0"/>
    </w:pPr>
    <w:rPr>
      <w:sz w:val="20"/>
      <w:szCs w:val="20"/>
      <w:lang w:val="x-none" w:eastAsia="en-US"/>
    </w:rPr>
  </w:style>
  <w:style w:type="character" w:customStyle="1" w:styleId="af7">
    <w:name w:val="Текст сноски Знак"/>
    <w:link w:val="af6"/>
    <w:rsid w:val="00F83F9C"/>
    <w:rPr>
      <w:lang w:eastAsia="en-US"/>
    </w:rPr>
  </w:style>
  <w:style w:type="character" w:styleId="af8">
    <w:name w:val="footnote reference"/>
    <w:rsid w:val="00F83F9C"/>
    <w:rPr>
      <w:vertAlign w:val="superscript"/>
    </w:rPr>
  </w:style>
  <w:style w:type="paragraph" w:customStyle="1" w:styleId="13">
    <w:name w:val="Абзац списка1"/>
    <w:basedOn w:val="a"/>
    <w:rsid w:val="00F83F9C"/>
    <w:pPr>
      <w:spacing w:before="0"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af9">
    <w:name w:val="список с точками"/>
    <w:basedOn w:val="a"/>
    <w:rsid w:val="00F83F9C"/>
    <w:pPr>
      <w:tabs>
        <w:tab w:val="num" w:pos="720"/>
        <w:tab w:val="num" w:pos="756"/>
      </w:tabs>
      <w:spacing w:before="0" w:line="312" w:lineRule="auto"/>
      <w:ind w:left="756" w:hanging="360"/>
      <w:jc w:val="both"/>
    </w:pPr>
  </w:style>
  <w:style w:type="paragraph" w:customStyle="1" w:styleId="14">
    <w:name w:val="Обычный1"/>
    <w:rsid w:val="00F83F9C"/>
    <w:pPr>
      <w:ind w:firstLine="567"/>
      <w:jc w:val="both"/>
    </w:pPr>
    <w:rPr>
      <w:sz w:val="28"/>
      <w:lang w:eastAsia="ko-KR"/>
    </w:rPr>
  </w:style>
  <w:style w:type="paragraph" w:customStyle="1" w:styleId="afa">
    <w:name w:val="Знак"/>
    <w:basedOn w:val="a"/>
    <w:rsid w:val="00F83F9C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Style22">
    <w:name w:val="Style22"/>
    <w:basedOn w:val="a"/>
    <w:uiPriority w:val="99"/>
    <w:rsid w:val="00962F48"/>
    <w:pPr>
      <w:widowControl w:val="0"/>
      <w:autoSpaceDE w:val="0"/>
      <w:autoSpaceDN w:val="0"/>
      <w:adjustRightInd w:val="0"/>
      <w:spacing w:before="0" w:line="322" w:lineRule="exact"/>
      <w:ind w:firstLine="547"/>
      <w:jc w:val="both"/>
    </w:pPr>
  </w:style>
  <w:style w:type="paragraph" w:customStyle="1" w:styleId="Style24">
    <w:name w:val="Style24"/>
    <w:basedOn w:val="a"/>
    <w:uiPriority w:val="99"/>
    <w:rsid w:val="00962F48"/>
    <w:pPr>
      <w:widowControl w:val="0"/>
      <w:autoSpaceDE w:val="0"/>
      <w:autoSpaceDN w:val="0"/>
      <w:adjustRightInd w:val="0"/>
      <w:spacing w:before="0" w:line="419" w:lineRule="exact"/>
      <w:ind w:hanging="360"/>
    </w:pPr>
  </w:style>
  <w:style w:type="paragraph" w:customStyle="1" w:styleId="Style95">
    <w:name w:val="Style95"/>
    <w:basedOn w:val="a"/>
    <w:uiPriority w:val="99"/>
    <w:rsid w:val="00962F48"/>
    <w:pPr>
      <w:widowControl w:val="0"/>
      <w:autoSpaceDE w:val="0"/>
      <w:autoSpaceDN w:val="0"/>
      <w:adjustRightInd w:val="0"/>
      <w:spacing w:before="0" w:line="355" w:lineRule="exact"/>
      <w:ind w:hanging="374"/>
    </w:pPr>
  </w:style>
  <w:style w:type="paragraph" w:customStyle="1" w:styleId="Style97">
    <w:name w:val="Style97"/>
    <w:basedOn w:val="a"/>
    <w:uiPriority w:val="99"/>
    <w:rsid w:val="00962F48"/>
    <w:pPr>
      <w:widowControl w:val="0"/>
      <w:autoSpaceDE w:val="0"/>
      <w:autoSpaceDN w:val="0"/>
      <w:adjustRightInd w:val="0"/>
      <w:spacing w:before="0" w:line="298" w:lineRule="exact"/>
    </w:pPr>
  </w:style>
  <w:style w:type="paragraph" w:customStyle="1" w:styleId="Style103">
    <w:name w:val="Style103"/>
    <w:basedOn w:val="a"/>
    <w:uiPriority w:val="99"/>
    <w:rsid w:val="00962F48"/>
    <w:pPr>
      <w:widowControl w:val="0"/>
      <w:autoSpaceDE w:val="0"/>
      <w:autoSpaceDN w:val="0"/>
      <w:adjustRightInd w:val="0"/>
      <w:spacing w:before="0" w:line="278" w:lineRule="exact"/>
      <w:ind w:hanging="1056"/>
    </w:pPr>
  </w:style>
  <w:style w:type="character" w:customStyle="1" w:styleId="FontStyle113">
    <w:name w:val="Font Style113"/>
    <w:uiPriority w:val="99"/>
    <w:rsid w:val="00962F48"/>
    <w:rPr>
      <w:rFonts w:ascii="Times New Roman" w:hAnsi="Times New Roman" w:cs="Times New Roman"/>
      <w:sz w:val="26"/>
      <w:szCs w:val="26"/>
    </w:rPr>
  </w:style>
  <w:style w:type="character" w:customStyle="1" w:styleId="FontStyle130">
    <w:name w:val="Font Style130"/>
    <w:uiPriority w:val="99"/>
    <w:rsid w:val="00962F48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3">
    <w:name w:val="Font Style133"/>
    <w:uiPriority w:val="99"/>
    <w:rsid w:val="00962F48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8">
    <w:name w:val="Font Style138"/>
    <w:uiPriority w:val="99"/>
    <w:rsid w:val="00962F4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0">
    <w:name w:val="Font Style140"/>
    <w:uiPriority w:val="99"/>
    <w:rsid w:val="00962F48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2">
    <w:name w:val="Font Style142"/>
    <w:uiPriority w:val="99"/>
    <w:rsid w:val="00962F48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paragraph" w:customStyle="1" w:styleId="Style7">
    <w:name w:val="Style7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paragraph" w:customStyle="1" w:styleId="Style23">
    <w:name w:val="Style23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paragraph" w:customStyle="1" w:styleId="Style51">
    <w:name w:val="Style51"/>
    <w:basedOn w:val="a"/>
    <w:uiPriority w:val="99"/>
    <w:rsid w:val="00962F48"/>
    <w:pPr>
      <w:widowControl w:val="0"/>
      <w:autoSpaceDE w:val="0"/>
      <w:autoSpaceDN w:val="0"/>
      <w:adjustRightInd w:val="0"/>
      <w:spacing w:before="0" w:line="274" w:lineRule="exact"/>
    </w:pPr>
  </w:style>
  <w:style w:type="paragraph" w:customStyle="1" w:styleId="Style60">
    <w:name w:val="Style60"/>
    <w:basedOn w:val="a"/>
    <w:uiPriority w:val="99"/>
    <w:rsid w:val="00962F48"/>
    <w:pPr>
      <w:widowControl w:val="0"/>
      <w:autoSpaceDE w:val="0"/>
      <w:autoSpaceDN w:val="0"/>
      <w:adjustRightInd w:val="0"/>
      <w:spacing w:before="0" w:line="322" w:lineRule="exact"/>
      <w:ind w:hanging="509"/>
    </w:pPr>
  </w:style>
  <w:style w:type="paragraph" w:customStyle="1" w:styleId="Style63">
    <w:name w:val="Style63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character" w:customStyle="1" w:styleId="FontStyle134">
    <w:name w:val="Font Style134"/>
    <w:uiPriority w:val="99"/>
    <w:rsid w:val="00962F4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7">
    <w:name w:val="Font Style137"/>
    <w:uiPriority w:val="99"/>
    <w:rsid w:val="00962F48"/>
    <w:rPr>
      <w:rFonts w:ascii="Times New Roman" w:hAnsi="Times New Roman" w:cs="Times New Roman"/>
      <w:sz w:val="22"/>
      <w:szCs w:val="22"/>
    </w:rPr>
  </w:style>
  <w:style w:type="character" w:customStyle="1" w:styleId="FontStyle141">
    <w:name w:val="Font Style141"/>
    <w:uiPriority w:val="99"/>
    <w:rsid w:val="00962F48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4">
    <w:name w:val="Style4"/>
    <w:basedOn w:val="a"/>
    <w:uiPriority w:val="99"/>
    <w:rsid w:val="00C51CDF"/>
    <w:pPr>
      <w:widowControl w:val="0"/>
      <w:autoSpaceDE w:val="0"/>
      <w:autoSpaceDN w:val="0"/>
      <w:adjustRightInd w:val="0"/>
      <w:spacing w:before="0" w:line="360" w:lineRule="exact"/>
      <w:ind w:hanging="1306"/>
    </w:pPr>
  </w:style>
  <w:style w:type="character" w:customStyle="1" w:styleId="FontStyle109">
    <w:name w:val="Font Style109"/>
    <w:uiPriority w:val="99"/>
    <w:rsid w:val="00C51CDF"/>
    <w:rPr>
      <w:rFonts w:ascii="Arial" w:hAnsi="Arial" w:cs="Arial"/>
      <w:sz w:val="26"/>
      <w:szCs w:val="26"/>
    </w:rPr>
  </w:style>
  <w:style w:type="paragraph" w:customStyle="1" w:styleId="3H3h3L33l3list3Head3Kop3VCTRFPAlaitelITTt3PAMinorSectionTEHeadingH3-Heading3l33list3subheadHeading31HeadingNoL3SectionH3-Heading3131l331h31l31list31list31heading31Section1OdsKap3prop3o">
    <w:name w:val="Заголовок 3;H3;h3;L3;3;l3;list 3;Head 3;Kop 3V;CT;RFP Alaitel;ITT t3;PA Minor Section;TE Heading;H3-Heading 3;l3.3;list3;subhead;Heading3;1.;Heading No. L3;Section;H3-Heading 31;31;l3.31;h31;l31;list 31;list31;heading 31;Section1;OdsKap3;prop3;o"/>
    <w:basedOn w:val="a"/>
    <w:rsid w:val="00360A7F"/>
    <w:pPr>
      <w:tabs>
        <w:tab w:val="num" w:pos="-360"/>
      </w:tabs>
      <w:spacing w:before="0"/>
      <w:ind w:left="864" w:hanging="504"/>
    </w:pPr>
  </w:style>
  <w:style w:type="paragraph" w:styleId="afb">
    <w:name w:val="List Paragraph"/>
    <w:basedOn w:val="a"/>
    <w:uiPriority w:val="1"/>
    <w:qFormat/>
    <w:rsid w:val="00BB3A1D"/>
    <w:pPr>
      <w:widowControl w:val="0"/>
      <w:autoSpaceDE w:val="0"/>
      <w:autoSpaceDN w:val="0"/>
      <w:spacing w:before="0"/>
      <w:ind w:left="1539" w:firstLine="710"/>
    </w:pPr>
    <w:rPr>
      <w:sz w:val="22"/>
      <w:szCs w:val="22"/>
      <w:lang w:val="en-US" w:eastAsia="en-US"/>
    </w:rPr>
  </w:style>
  <w:style w:type="table" w:customStyle="1" w:styleId="15">
    <w:name w:val="Сетка таблицы1"/>
    <w:basedOn w:val="a1"/>
    <w:next w:val="a3"/>
    <w:uiPriority w:val="39"/>
    <w:rsid w:val="00DD7E9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9">
    <w:name w:val="Style39"/>
    <w:basedOn w:val="a"/>
    <w:uiPriority w:val="99"/>
    <w:rsid w:val="00D97304"/>
    <w:pPr>
      <w:widowControl w:val="0"/>
      <w:autoSpaceDE w:val="0"/>
      <w:autoSpaceDN w:val="0"/>
      <w:adjustRightInd w:val="0"/>
      <w:spacing w:before="0" w:line="355" w:lineRule="exact"/>
      <w:ind w:hanging="389"/>
    </w:pPr>
  </w:style>
  <w:style w:type="paragraph" w:customStyle="1" w:styleId="afc">
    <w:name w:val="Параграф"/>
    <w:basedOn w:val="a"/>
    <w:link w:val="afd"/>
    <w:qFormat/>
    <w:rsid w:val="007E5BE7"/>
    <w:pPr>
      <w:spacing w:before="0" w:line="276" w:lineRule="auto"/>
      <w:ind w:firstLine="709"/>
      <w:jc w:val="both"/>
    </w:pPr>
    <w:rPr>
      <w:rFonts w:eastAsiaTheme="minorHAnsi" w:cstheme="minorBidi"/>
      <w:szCs w:val="22"/>
      <w:lang w:eastAsia="en-US"/>
    </w:rPr>
  </w:style>
  <w:style w:type="character" w:customStyle="1" w:styleId="afd">
    <w:name w:val="Параграф Знак"/>
    <w:basedOn w:val="a0"/>
    <w:link w:val="afc"/>
    <w:rsid w:val="007E5BE7"/>
    <w:rPr>
      <w:rFonts w:eastAsiaTheme="minorHAnsi" w:cstheme="minorBidi"/>
      <w:sz w:val="24"/>
      <w:szCs w:val="22"/>
      <w:lang w:eastAsia="en-US"/>
    </w:rPr>
  </w:style>
  <w:style w:type="paragraph" w:customStyle="1" w:styleId="Style2">
    <w:name w:val="Style2"/>
    <w:basedOn w:val="a"/>
    <w:uiPriority w:val="99"/>
    <w:rsid w:val="009E4E71"/>
    <w:pPr>
      <w:widowControl w:val="0"/>
      <w:autoSpaceDE w:val="0"/>
      <w:autoSpaceDN w:val="0"/>
      <w:adjustRightInd w:val="0"/>
      <w:spacing w:before="0" w:line="314" w:lineRule="exact"/>
      <w:jc w:val="center"/>
    </w:pPr>
  </w:style>
  <w:style w:type="paragraph" w:customStyle="1" w:styleId="Style65">
    <w:name w:val="Style65"/>
    <w:basedOn w:val="a"/>
    <w:uiPriority w:val="99"/>
    <w:rsid w:val="00287479"/>
    <w:pPr>
      <w:widowControl w:val="0"/>
      <w:autoSpaceDE w:val="0"/>
      <w:autoSpaceDN w:val="0"/>
      <w:adjustRightInd w:val="0"/>
      <w:spacing w:before="0" w:line="276" w:lineRule="exact"/>
      <w:ind w:firstLine="547"/>
    </w:pPr>
  </w:style>
  <w:style w:type="paragraph" w:customStyle="1" w:styleId="Style36">
    <w:name w:val="Style36"/>
    <w:basedOn w:val="a"/>
    <w:uiPriority w:val="99"/>
    <w:rsid w:val="00884CBC"/>
    <w:pPr>
      <w:widowControl w:val="0"/>
      <w:autoSpaceDE w:val="0"/>
      <w:autoSpaceDN w:val="0"/>
      <w:adjustRightInd w:val="0"/>
      <w:spacing w:before="0" w:line="360" w:lineRule="exact"/>
      <w:ind w:hanging="182"/>
    </w:pPr>
  </w:style>
  <w:style w:type="character" w:customStyle="1" w:styleId="afe">
    <w:name w:val="Другое_"/>
    <w:link w:val="aff"/>
    <w:rsid w:val="00884CBC"/>
  </w:style>
  <w:style w:type="paragraph" w:customStyle="1" w:styleId="aff">
    <w:name w:val="Другое"/>
    <w:basedOn w:val="a"/>
    <w:link w:val="afe"/>
    <w:rsid w:val="00884CBC"/>
    <w:pPr>
      <w:widowControl w:val="0"/>
      <w:spacing w:before="0" w:after="40"/>
      <w:ind w:firstLine="40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TOYOTA\&#1054;&#1073;&#1097;&#1080;&#1077;%20&#1076;&#1086;&#1082;&#1091;&#1084;&#1077;&#1085;&#1090;&#1099;%20&#1057;&#1052;&#1050;\&#1064;&#1072;&#1073;&#1083;&#1086;&#1085;&#1099;%20&#1076;&#1086;&#1082;&#1091;&#1084;&#1077;&#1085;&#1090;&#1086;&#1074;%20&#1057;&#1052;&#1050;\&#1044;&#105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61B0C3-3A18-4795-86A1-4CABF9A67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ДП</Template>
  <TotalTime>31</TotalTime>
  <Pages>18</Pages>
  <Words>3784</Words>
  <Characters>21575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Марков Александр Юрьевич</cp:lastModifiedBy>
  <cp:revision>14</cp:revision>
  <cp:lastPrinted>2023-08-18T10:41:00Z</cp:lastPrinted>
  <dcterms:created xsi:type="dcterms:W3CDTF">2022-01-10T11:44:00Z</dcterms:created>
  <dcterms:modified xsi:type="dcterms:W3CDTF">2026-07-06T11:41:00Z</dcterms:modified>
</cp:coreProperties>
</file>